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AC70" w14:textId="7BEEFB51" w:rsidR="00712B9B" w:rsidRDefault="001F0B47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6721160F" w14:textId="30C6E3AF" w:rsidR="00712B9B" w:rsidRDefault="001F0B47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EDUCATION AND TRAINING REFORM AMENDMENT (APPRENTICESHIPS, TRAINEESHIPS, SCHOOLS AND OTHER MATTERS) BILL 2026</w:t>
      </w:r>
    </w:p>
    <w:p w14:paraId="7F037239" w14:textId="0857E999" w:rsidR="00712B9B" w:rsidRDefault="001F0B47" w:rsidP="00D06D50">
      <w:pPr>
        <w:tabs>
          <w:tab w:val="clear" w:pos="720"/>
        </w:tabs>
        <w:spacing w:after="240"/>
        <w:ind w:left="-2835" w:right="-2835"/>
        <w:jc w:val="center"/>
        <w:rPr>
          <w:u w:val="single"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  <w:bookmarkStart w:id="3" w:name="cpMinister"/>
      <w:bookmarkEnd w:id="2"/>
      <w:r>
        <w:rPr>
          <w:u w:val="single"/>
        </w:rPr>
        <w:t>(Amendments to be proposed in Committee by RICHARD WELCH)</w:t>
      </w:r>
    </w:p>
    <w:p w14:paraId="257D747B" w14:textId="77777777" w:rsidR="00D06D50" w:rsidRDefault="00D06D50" w:rsidP="00D06D50">
      <w:pPr>
        <w:tabs>
          <w:tab w:val="clear" w:pos="720"/>
        </w:tabs>
        <w:spacing w:after="240"/>
        <w:ind w:left="-2835" w:right="-2835"/>
        <w:jc w:val="center"/>
        <w:rPr>
          <w:u w:val="single"/>
        </w:rPr>
      </w:pPr>
    </w:p>
    <w:bookmarkEnd w:id="3"/>
    <w:p w14:paraId="1C4A0304" w14:textId="7782A393" w:rsidR="00A70EC1" w:rsidRDefault="00A70EC1" w:rsidP="00B622AC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9, page 18, after line 31 insert—</w:t>
      </w:r>
    </w:p>
    <w:p w14:paraId="00C7FDE9" w14:textId="59636D75" w:rsidR="00F64CEB" w:rsidRPr="00F64CEB" w:rsidRDefault="00F64CEB" w:rsidP="00B81393">
      <w:pPr>
        <w:pStyle w:val="AmendHeading1"/>
        <w:tabs>
          <w:tab w:val="right" w:pos="1701"/>
        </w:tabs>
        <w:ind w:left="1871" w:hanging="1871"/>
      </w:pPr>
      <w:r>
        <w:tab/>
      </w:r>
      <w:r w:rsidRPr="00F64CEB">
        <w:t>"(2A)</w:t>
      </w:r>
      <w:r w:rsidRPr="00F64CEB">
        <w:tab/>
      </w:r>
      <w:r>
        <w:t xml:space="preserve">An applicant is not required to pay </w:t>
      </w:r>
      <w:r w:rsidR="00F7641E" w:rsidRPr="00F7641E">
        <w:t>any</w:t>
      </w:r>
      <w:r w:rsidR="00F7641E">
        <w:t xml:space="preserve"> </w:t>
      </w:r>
      <w:r>
        <w:t xml:space="preserve">fee in respect of an application for an employer licence.". </w:t>
      </w:r>
    </w:p>
    <w:p w14:paraId="482F86D4" w14:textId="4148AE0D" w:rsidR="00B622AC" w:rsidRDefault="00B622AC" w:rsidP="00B622AC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 xml:space="preserve">Clause 9, page 30, line 22, omit "one year" and insert "3 years". </w:t>
      </w:r>
    </w:p>
    <w:p w14:paraId="4241E553" w14:textId="76C1AADC" w:rsidR="006961E4" w:rsidRDefault="00F64CEB" w:rsidP="00B622AC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 xml:space="preserve">Clause 9, page 76, line </w:t>
      </w:r>
      <w:r w:rsidR="00CB02A1">
        <w:t xml:space="preserve">11, omit "fifth" and insert "second". </w:t>
      </w:r>
    </w:p>
    <w:p w14:paraId="75077B4A" w14:textId="77777777" w:rsidR="008416AE" w:rsidRDefault="008416AE" w:rsidP="008416AE">
      <w:bookmarkStart w:id="4" w:name="cpStart"/>
      <w:bookmarkEnd w:id="4"/>
    </w:p>
    <w:sectPr w:rsidR="008416AE" w:rsidSect="001F0B4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39E49" w14:textId="77777777" w:rsidR="001D5016" w:rsidRDefault="001D5016">
      <w:r>
        <w:separator/>
      </w:r>
    </w:p>
  </w:endnote>
  <w:endnote w:type="continuationSeparator" w:id="0">
    <w:p w14:paraId="357C601A" w14:textId="77777777" w:rsidR="001D5016" w:rsidRDefault="001D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99ED" w14:textId="77777777" w:rsidR="0038690A" w:rsidRDefault="0038690A" w:rsidP="001F0B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990AB1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DFE1" w14:textId="1F298046" w:rsidR="009519E1" w:rsidRDefault="009519E1" w:rsidP="001F0B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91BE49B" w14:textId="1E188B77" w:rsidR="00EB7B62" w:rsidRPr="009519E1" w:rsidRDefault="009519E1" w:rsidP="009519E1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9519E1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7A5A" w14:textId="068ED454" w:rsidR="003A0472" w:rsidRPr="00DB51E7" w:rsidRDefault="001F0B47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77187" w14:textId="77777777" w:rsidR="001D5016" w:rsidRDefault="001D5016">
      <w:r>
        <w:separator/>
      </w:r>
    </w:p>
  </w:footnote>
  <w:footnote w:type="continuationSeparator" w:id="0">
    <w:p w14:paraId="4D9AA579" w14:textId="77777777" w:rsidR="001D5016" w:rsidRDefault="001D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C383" w14:textId="07DDFE8D" w:rsidR="005721C9" w:rsidRPr="001F0B47" w:rsidRDefault="001F0B47" w:rsidP="001F0B47">
    <w:pPr>
      <w:pStyle w:val="Header"/>
      <w:jc w:val="right"/>
    </w:pPr>
    <w:r w:rsidRPr="001F0B47">
      <w:t>RW26C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B2A6" w14:textId="5A4689C9" w:rsidR="0038690A" w:rsidRPr="001F0B47" w:rsidRDefault="001F0B47" w:rsidP="001F0B47">
    <w:pPr>
      <w:pStyle w:val="Header"/>
      <w:jc w:val="right"/>
    </w:pPr>
    <w:r w:rsidRPr="001F0B47">
      <w:t>RW26C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49202347"/>
    <w:multiLevelType w:val="multilevel"/>
    <w:tmpl w:val="2E246F4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B4431C3"/>
    <w:multiLevelType w:val="multilevel"/>
    <w:tmpl w:val="2E246F4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7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9"/>
  </w:num>
  <w:num w:numId="19" w16cid:durableId="491409807">
    <w:abstractNumId w:val="11"/>
  </w:num>
  <w:num w:numId="20" w16cid:durableId="9481216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72"/>
    <w:docVar w:name="vActTitle" w:val="Education and Training Reform Amendment (Apprenticeships, Traineeships, Schools and Other Matters) Bill 2026"/>
    <w:docVar w:name="vBillNo" w:val="272"/>
    <w:docVar w:name="vBillTitle" w:val="Education and Training Reform Amendment (Apprenticeships, Traineeships, Schools and Other Matters) Bill 2026"/>
    <w:docVar w:name="vDocumentType" w:val=".HOUSEAMEND"/>
    <w:docVar w:name="vDraftNo" w:val="0"/>
    <w:docVar w:name="vDraftVers" w:val="2"/>
    <w:docVar w:name="vDraftVersion" w:val="23661 - RW26C - Liberal Party-The Nationals (Opposition) (Mr WELCH) House Print"/>
    <w:docVar w:name="VersionNo" w:val="2"/>
    <w:docVar w:name="vFileName" w:val="23661 - RW26C - Liberal Party-The Nationals (Opposition) (Mr WELCH) House Print"/>
    <w:docVar w:name="vFinalisePrevVer" w:val="True"/>
    <w:docVar w:name="vGovNonGov" w:val="10"/>
    <w:docVar w:name="vHouseType" w:val="2"/>
    <w:docVar w:name="vILDNum" w:val="23661"/>
    <w:docVar w:name="vIsBrandNewVersion" w:val="Yes"/>
    <w:docVar w:name="vIsNewDocument" w:val="False"/>
    <w:docVar w:name="vLegCommission" w:val="0"/>
    <w:docVar w:name="vMinisterID" w:val="376"/>
    <w:docVar w:name="vMinisterName" w:val="Welch, Richard, Mr"/>
    <w:docVar w:name="vMinisterNameIndex" w:val="128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23661 - RW26C - Liberal Party-The Nationals (Opposition) (Mr WELCH) House Print"/>
    <w:docVar w:name="vPrevMinisterID" w:val="376"/>
    <w:docVar w:name="vPrnOnSepLine" w:val="False"/>
    <w:docVar w:name="vSavedToLocal" w:val="No"/>
    <w:docVar w:name="vSecurityMarking" w:val="0"/>
    <w:docVar w:name="vSeqNum" w:val="RW26C"/>
    <w:docVar w:name="vSession" w:val="1"/>
    <w:docVar w:name="vTRIMFileName" w:val="23661 - RW26C - Liberal Party-The Nationals (Opposition) (Mr WELCH) House Print"/>
    <w:docVar w:name="vTRIMRecordNumber" w:val="D26/23455[v3]"/>
    <w:docVar w:name="vTxtAfterIndex" w:val="-1"/>
    <w:docVar w:name="vTxtBefore" w:val="Amendments to be proposed in Committee by"/>
    <w:docVar w:name="vTxtBeforeIndex" w:val="3"/>
    <w:docVar w:name="vVersionDate" w:val="1/9/2026"/>
    <w:docVar w:name="vYear" w:val="2026"/>
  </w:docVars>
  <w:rsids>
    <w:rsidRoot w:val="005721C9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78A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B6C79"/>
    <w:rsid w:val="000C09EF"/>
    <w:rsid w:val="000C0E46"/>
    <w:rsid w:val="000C0EB3"/>
    <w:rsid w:val="000C2407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033"/>
    <w:rsid w:val="001A334A"/>
    <w:rsid w:val="001A5E3F"/>
    <w:rsid w:val="001B47AF"/>
    <w:rsid w:val="001C20E5"/>
    <w:rsid w:val="001C2E3F"/>
    <w:rsid w:val="001C5161"/>
    <w:rsid w:val="001C62D4"/>
    <w:rsid w:val="001C6E13"/>
    <w:rsid w:val="001D2788"/>
    <w:rsid w:val="001D406A"/>
    <w:rsid w:val="001D5016"/>
    <w:rsid w:val="001D697B"/>
    <w:rsid w:val="001E6E30"/>
    <w:rsid w:val="001F0B47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57D6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C767F"/>
    <w:rsid w:val="002D0533"/>
    <w:rsid w:val="002D5AF5"/>
    <w:rsid w:val="002E2829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45F8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117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21C9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A53B4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A150A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7613D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0399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4E97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19E1"/>
    <w:rsid w:val="0095259F"/>
    <w:rsid w:val="009560E3"/>
    <w:rsid w:val="0095654B"/>
    <w:rsid w:val="0095753A"/>
    <w:rsid w:val="00957744"/>
    <w:rsid w:val="0095776C"/>
    <w:rsid w:val="00960C05"/>
    <w:rsid w:val="0096106B"/>
    <w:rsid w:val="009630A0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0EC1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5149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2AC"/>
    <w:rsid w:val="00B62CAC"/>
    <w:rsid w:val="00B63679"/>
    <w:rsid w:val="00B66210"/>
    <w:rsid w:val="00B666B3"/>
    <w:rsid w:val="00B712DC"/>
    <w:rsid w:val="00B73B06"/>
    <w:rsid w:val="00B771E6"/>
    <w:rsid w:val="00B80D2B"/>
    <w:rsid w:val="00B81393"/>
    <w:rsid w:val="00B81F63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02A1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D50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26EF5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4CEB"/>
    <w:rsid w:val="00F67ED4"/>
    <w:rsid w:val="00F70206"/>
    <w:rsid w:val="00F7244B"/>
    <w:rsid w:val="00F74540"/>
    <w:rsid w:val="00F7641E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BCCE25"/>
  <w15:docId w15:val="{67AF4C5A-1A73-4AC8-9FD8-0686F6F6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B47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1F0B47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1F0B47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1F0B47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1F0B47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1F0B47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1F0B47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1F0B47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1F0B47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1F0B47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1F0B47"/>
    <w:pPr>
      <w:ind w:left="1871"/>
    </w:pPr>
  </w:style>
  <w:style w:type="paragraph" w:customStyle="1" w:styleId="Normal-Draft">
    <w:name w:val="Normal - Draft"/>
    <w:rsid w:val="001F0B4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1F0B47"/>
    <w:pPr>
      <w:ind w:left="2381"/>
    </w:pPr>
  </w:style>
  <w:style w:type="paragraph" w:customStyle="1" w:styleId="AmendBody3">
    <w:name w:val="Amend. Body 3"/>
    <w:basedOn w:val="Normal-Draft"/>
    <w:next w:val="Normal"/>
    <w:rsid w:val="001F0B47"/>
    <w:pPr>
      <w:ind w:left="2892"/>
    </w:pPr>
  </w:style>
  <w:style w:type="paragraph" w:customStyle="1" w:styleId="AmendBody4">
    <w:name w:val="Amend. Body 4"/>
    <w:basedOn w:val="Normal-Draft"/>
    <w:next w:val="Normal"/>
    <w:rsid w:val="001F0B47"/>
    <w:pPr>
      <w:ind w:left="3402"/>
    </w:pPr>
  </w:style>
  <w:style w:type="paragraph" w:styleId="Header">
    <w:name w:val="header"/>
    <w:basedOn w:val="Normal"/>
    <w:rsid w:val="001F0B4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F0B47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1F0B47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1F0B47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1F0B47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1F0B47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1F0B47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1F0B47"/>
    <w:pPr>
      <w:suppressLineNumbers w:val="0"/>
    </w:pPr>
  </w:style>
  <w:style w:type="paragraph" w:customStyle="1" w:styleId="AmendHeading3">
    <w:name w:val="Amend. Heading 3"/>
    <w:basedOn w:val="Normal"/>
    <w:next w:val="Normal"/>
    <w:rsid w:val="001F0B47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1F0B47"/>
    <w:pPr>
      <w:suppressLineNumbers w:val="0"/>
    </w:pPr>
  </w:style>
  <w:style w:type="paragraph" w:customStyle="1" w:styleId="AmendHeading5">
    <w:name w:val="Amend. Heading 5"/>
    <w:basedOn w:val="Normal"/>
    <w:next w:val="Normal"/>
    <w:rsid w:val="001F0B47"/>
    <w:pPr>
      <w:suppressLineNumbers w:val="0"/>
    </w:pPr>
  </w:style>
  <w:style w:type="paragraph" w:customStyle="1" w:styleId="BodyParagraph">
    <w:name w:val="Body Paragraph"/>
    <w:next w:val="Normal"/>
    <w:rsid w:val="001F0B47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1F0B47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1F0B47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1F0B47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1F0B47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1F0B4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1F0B47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1F0B47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1F0B47"/>
    <w:rPr>
      <w:caps w:val="0"/>
    </w:rPr>
  </w:style>
  <w:style w:type="paragraph" w:customStyle="1" w:styleId="Normal-Schedule">
    <w:name w:val="Normal - Schedule"/>
    <w:rsid w:val="001F0B47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1F0B47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1F0B47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1F0B47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1F0B4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1F0B47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1F0B47"/>
  </w:style>
  <w:style w:type="paragraph" w:customStyle="1" w:styleId="Penalty">
    <w:name w:val="Penalty"/>
    <w:next w:val="Normal"/>
    <w:rsid w:val="001F0B47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1F0B47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1F0B47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1F0B47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1F0B47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1F0B47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1F0B47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1F0B47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1F0B47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1F0B47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1F0B47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1F0B47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1F0B47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1F0B47"/>
    <w:pPr>
      <w:suppressLineNumbers w:val="0"/>
    </w:pPr>
  </w:style>
  <w:style w:type="paragraph" w:customStyle="1" w:styleId="AutoNumber">
    <w:name w:val="Auto Number"/>
    <w:rsid w:val="001F0B47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1F0B47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1F0B47"/>
    <w:rPr>
      <w:vertAlign w:val="superscript"/>
    </w:rPr>
  </w:style>
  <w:style w:type="paragraph" w:styleId="EndnoteText">
    <w:name w:val="endnote text"/>
    <w:basedOn w:val="Normal"/>
    <w:semiHidden/>
    <w:rsid w:val="001F0B47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1F0B47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1F0B47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1F0B47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1F0B47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1F0B47"/>
    <w:pPr>
      <w:spacing w:after="120"/>
      <w:jc w:val="center"/>
    </w:pPr>
  </w:style>
  <w:style w:type="paragraph" w:styleId="MacroText">
    <w:name w:val="macro"/>
    <w:semiHidden/>
    <w:rsid w:val="001F0B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1F0B4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1F0B4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1F0B4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1F0B4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1F0B4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1F0B47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1F0B4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1F0B4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1F0B4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1F0B4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1F0B47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1F0B47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1F0B47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1F0B47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1F0B47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1F0B47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1F0B47"/>
    <w:pPr>
      <w:suppressLineNumbers w:val="0"/>
    </w:pPr>
  </w:style>
  <w:style w:type="paragraph" w:customStyle="1" w:styleId="DraftHeading3">
    <w:name w:val="Draft Heading 3"/>
    <w:basedOn w:val="Normal"/>
    <w:next w:val="Normal"/>
    <w:rsid w:val="001F0B47"/>
    <w:pPr>
      <w:suppressLineNumbers w:val="0"/>
    </w:pPr>
  </w:style>
  <w:style w:type="paragraph" w:customStyle="1" w:styleId="DraftHeading4">
    <w:name w:val="Draft Heading 4"/>
    <w:basedOn w:val="Normal"/>
    <w:next w:val="Normal"/>
    <w:rsid w:val="001F0B47"/>
    <w:pPr>
      <w:suppressLineNumbers w:val="0"/>
    </w:pPr>
  </w:style>
  <w:style w:type="paragraph" w:customStyle="1" w:styleId="DraftHeading5">
    <w:name w:val="Draft Heading 5"/>
    <w:basedOn w:val="Normal"/>
    <w:next w:val="Normal"/>
    <w:rsid w:val="001F0B47"/>
    <w:pPr>
      <w:suppressLineNumbers w:val="0"/>
    </w:pPr>
  </w:style>
  <w:style w:type="paragraph" w:customStyle="1" w:styleId="DraftPenalty1">
    <w:name w:val="Draft Penalty 1"/>
    <w:basedOn w:val="Penalty"/>
    <w:next w:val="Normal"/>
    <w:rsid w:val="001F0B47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1F0B47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1F0B47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1F0B47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1F0B47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1F0B4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1F0B4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1F0B4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1F0B4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1F0B4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1F0B47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1F0B47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1F0B4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1F0B4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1F0B4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1F0B47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1F0B47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1F0B47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1F0B4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1F0B4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1F0B4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1F0B47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1F0B47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1F0B47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1F0B47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1F0B47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1F0B47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1F0B47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1F0B47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F0B47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1F0B47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F0B4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and Training Reform Amendment (Apprenticeships, Traineeships, Schools and Other Matters) Bill 2026</vt:lpstr>
    </vt:vector>
  </TitlesOfParts>
  <Manager>Information Systems</Manager>
  <Company>OCPC-VIC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and Training Reform Amendment (Apprenticeships, Traineeships, Schools and Other Matters) Bill 2026</dc:title>
  <dc:subject>OCPC Word Template</dc:subject>
  <dc:creator>Siobhan Rawlin</dc:creator>
  <cp:keywords>Formats, House Amendments</cp:keywords>
  <dc:description>10/07/2026 (Prod)</dc:description>
  <cp:lastModifiedBy>Vivienne Bannan</cp:lastModifiedBy>
  <cp:revision>2</cp:revision>
  <cp:lastPrinted>2026-09-01T01:42:00Z</cp:lastPrinted>
  <dcterms:created xsi:type="dcterms:W3CDTF">2026-09-02T04:09:00Z</dcterms:created>
  <dcterms:modified xsi:type="dcterms:W3CDTF">2026-09-02T04:09:00Z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585629</vt:i4>
  </property>
  <property fmtid="{D5CDD505-2E9C-101B-9397-08002B2CF9AE}" pid="10" name="DocSubFolderNumber">
    <vt:lpwstr>S24/2884</vt:lpwstr>
  </property>
</Properties>
</file>