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026D" w14:textId="5F9E0AD1" w:rsidR="00712B9B" w:rsidRDefault="004A35A8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2F71DB5A" w14:textId="4106B33E" w:rsidR="00712B9B" w:rsidRDefault="004A35A8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MULTICULTURAL VICTORIA AMENDMENT BILL 2026</w:t>
      </w:r>
    </w:p>
    <w:p w14:paraId="3DF8D7AC" w14:textId="67132015" w:rsidR="00712B9B" w:rsidRDefault="004A35A8" w:rsidP="004A35A8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0E76C25F" w14:textId="49FE33E9" w:rsidR="00712B9B" w:rsidRDefault="004A35A8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INGRID STITT)</w:t>
      </w:r>
    </w:p>
    <w:bookmarkEnd w:id="3"/>
    <w:p w14:paraId="7D0B64AA" w14:textId="77777777" w:rsidR="006961E4" w:rsidRDefault="006961E4">
      <w:pPr>
        <w:tabs>
          <w:tab w:val="left" w:pos="3912"/>
          <w:tab w:val="left" w:pos="4423"/>
        </w:tabs>
      </w:pPr>
    </w:p>
    <w:p w14:paraId="42A6654C" w14:textId="77777777" w:rsidR="000619E6" w:rsidRDefault="000619E6" w:rsidP="000619E6">
      <w:pPr>
        <w:pStyle w:val="ManualNumber"/>
        <w:numPr>
          <w:ilvl w:val="0"/>
          <w:numId w:val="20"/>
        </w:numPr>
        <w:spacing w:before="120" w:after="200"/>
      </w:pPr>
      <w:bookmarkStart w:id="4" w:name="cpStart"/>
      <w:bookmarkEnd w:id="4"/>
      <w:r>
        <w:t xml:space="preserve">Clause 1, line 5, after "Multicultural" insert "and Multifaith". </w:t>
      </w:r>
    </w:p>
    <w:p w14:paraId="0488EE14" w14:textId="77777777" w:rsidR="000619E6" w:rsidRDefault="000619E6" w:rsidP="000619E6">
      <w:pPr>
        <w:pStyle w:val="ListParagraph"/>
        <w:numPr>
          <w:ilvl w:val="0"/>
          <w:numId w:val="20"/>
        </w:numPr>
      </w:pPr>
      <w:r w:rsidRPr="000619E6">
        <w:rPr>
          <w:lang w:val="en-US"/>
        </w:rPr>
        <w:t xml:space="preserve">Clause 1, line 8, </w:t>
      </w:r>
      <w:r>
        <w:t xml:space="preserve">after "Multicultural" insert "and Multifaith". </w:t>
      </w:r>
    </w:p>
    <w:p w14:paraId="14222419" w14:textId="54DBE1B1" w:rsidR="000619E6" w:rsidRDefault="000619E6" w:rsidP="000619E6">
      <w:pPr>
        <w:pStyle w:val="ListParagraph"/>
        <w:numPr>
          <w:ilvl w:val="0"/>
          <w:numId w:val="20"/>
        </w:numPr>
      </w:pPr>
      <w:r>
        <w:t>Division heading pr</w:t>
      </w:r>
      <w:r w:rsidR="00502C31">
        <w:t>eceding</w:t>
      </w:r>
      <w:r>
        <w:t xml:space="preserve"> clause 4, after "</w:t>
      </w:r>
      <w:r w:rsidRPr="00502C31">
        <w:rPr>
          <w:b/>
          <w:bCs/>
        </w:rPr>
        <w:t>Multicultural</w:t>
      </w:r>
      <w:r>
        <w:t>" insert "</w:t>
      </w:r>
      <w:r w:rsidRPr="00502C31">
        <w:rPr>
          <w:b/>
          <w:bCs/>
        </w:rPr>
        <w:t>and Multifaith</w:t>
      </w:r>
      <w:r>
        <w:t xml:space="preserve">". </w:t>
      </w:r>
    </w:p>
    <w:p w14:paraId="7CCF9AB6" w14:textId="77777777" w:rsidR="000619E6" w:rsidRDefault="000619E6" w:rsidP="000619E6">
      <w:pPr>
        <w:pStyle w:val="ListParagraph"/>
        <w:numPr>
          <w:ilvl w:val="0"/>
          <w:numId w:val="20"/>
        </w:numPr>
      </w:pPr>
      <w:r>
        <w:t xml:space="preserve">Clause 4, line 8, after "Multicultural" insert "and Multifaith". </w:t>
      </w:r>
    </w:p>
    <w:p w14:paraId="436F2AD5" w14:textId="77777777" w:rsidR="000619E6" w:rsidRDefault="000619E6" w:rsidP="000619E6">
      <w:pPr>
        <w:pStyle w:val="ListParagraph"/>
        <w:numPr>
          <w:ilvl w:val="0"/>
          <w:numId w:val="20"/>
        </w:numPr>
      </w:pPr>
      <w:r>
        <w:t>Clause 4, line 17, after "</w:t>
      </w:r>
      <w:r w:rsidRPr="00502C31">
        <w:t>Multicultural</w:t>
      </w:r>
      <w:r>
        <w:t>" insert "</w:t>
      </w:r>
      <w:r w:rsidRPr="00502C31">
        <w:t>and Multifaith</w:t>
      </w:r>
      <w:r>
        <w:t xml:space="preserve">". </w:t>
      </w:r>
    </w:p>
    <w:p w14:paraId="55454294" w14:textId="1FCA7A4D" w:rsidR="00DD4710" w:rsidRDefault="00DD4710" w:rsidP="000619E6">
      <w:pPr>
        <w:pStyle w:val="ListParagraph"/>
        <w:numPr>
          <w:ilvl w:val="0"/>
          <w:numId w:val="20"/>
        </w:numPr>
      </w:pPr>
      <w:r w:rsidRPr="00DD4710">
        <w:t>Clause 5, page 4, line 22, after "</w:t>
      </w:r>
      <w:r w:rsidRPr="00502C31">
        <w:rPr>
          <w:b/>
          <w:bCs/>
          <w:i/>
          <w:iCs/>
        </w:rPr>
        <w:t>Multicultural</w:t>
      </w:r>
      <w:r w:rsidRPr="00DD4710">
        <w:t>" insert "</w:t>
      </w:r>
      <w:r w:rsidRPr="00502C31">
        <w:rPr>
          <w:b/>
          <w:bCs/>
          <w:i/>
          <w:iCs/>
        </w:rPr>
        <w:t>and Multifaith</w:t>
      </w:r>
      <w:r w:rsidRPr="00DD4710">
        <w:t xml:space="preserve">". </w:t>
      </w:r>
    </w:p>
    <w:p w14:paraId="1ACB0AD1" w14:textId="230B4683" w:rsidR="000619E6" w:rsidRDefault="000619E6" w:rsidP="000619E6">
      <w:pPr>
        <w:pStyle w:val="ListParagraph"/>
        <w:numPr>
          <w:ilvl w:val="0"/>
          <w:numId w:val="20"/>
        </w:numPr>
      </w:pPr>
      <w:r>
        <w:t>Clause 5, page 4, lines 25 and 26</w:t>
      </w:r>
      <w:r w:rsidR="00425172">
        <w:t xml:space="preserve">, omit all words and expressions on these lines </w:t>
      </w:r>
      <w:r>
        <w:t>and insert—</w:t>
      </w:r>
    </w:p>
    <w:p w14:paraId="7A6ABACE" w14:textId="77777777" w:rsidR="000619E6" w:rsidRDefault="000619E6" w:rsidP="000619E6">
      <w:pPr>
        <w:pStyle w:val="AmendDefinition1"/>
      </w:pPr>
      <w:r>
        <w:t>"</w:t>
      </w:r>
      <w:r w:rsidRPr="00AF3BD4">
        <w:rPr>
          <w:b/>
          <w:bCs/>
          <w:i/>
          <w:iCs/>
        </w:rPr>
        <w:t>Multicultural and Multifaith Victoria</w:t>
      </w:r>
      <w:r>
        <w:t xml:space="preserve"> means Multicultural and Multifaith Victoria established by section 6;". </w:t>
      </w:r>
    </w:p>
    <w:p w14:paraId="5F4A520B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7, line 1</w:t>
      </w:r>
      <w:r w:rsidR="00A16467">
        <w:t>4</w:t>
      </w:r>
      <w:r>
        <w:t>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5EB5610E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8, line 17,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55D2A5B2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8, line 18, after "Multicultural" insert "and Multifaith". </w:t>
      </w:r>
    </w:p>
    <w:p w14:paraId="5073CB8F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8, line 19, after "Multicultural" insert "and Multifaith". </w:t>
      </w:r>
    </w:p>
    <w:p w14:paraId="4D46C0BD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9, line 26,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25EFBF71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9, line 27, after "Multicultural" insert "and Multifaith". </w:t>
      </w:r>
    </w:p>
    <w:p w14:paraId="55552C76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10, line 9,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110A7C5E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10, line 10, after "Multicultural" insert "and Multifaith". </w:t>
      </w:r>
    </w:p>
    <w:p w14:paraId="4CCEC5A4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10, line 12, after "Multicultural" insert "and Multifaith". </w:t>
      </w:r>
    </w:p>
    <w:p w14:paraId="1BD2353E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10, line 28, after "Multicultural" insert "and Multifaith". </w:t>
      </w:r>
    </w:p>
    <w:p w14:paraId="5C80C254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10, page 10, line 8, after "Multicultural" insert "and Multifaith". </w:t>
      </w:r>
    </w:p>
    <w:p w14:paraId="44A73C70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10, page 10, line 20, after "Multicultural" insert "and Multifaith". </w:t>
      </w:r>
    </w:p>
    <w:p w14:paraId="156ABA8B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10, page 10, line 23, after "Multicultural" insert "and Multifaith". </w:t>
      </w:r>
    </w:p>
    <w:p w14:paraId="7B67ED31" w14:textId="77777777" w:rsidR="004A35A8" w:rsidRDefault="00502C31" w:rsidP="004A35A8">
      <w:pPr>
        <w:pStyle w:val="ListParagraph"/>
        <w:numPr>
          <w:ilvl w:val="0"/>
          <w:numId w:val="30"/>
        </w:numPr>
      </w:pPr>
      <w:r>
        <w:t xml:space="preserve">Clause 11, line 9, </w:t>
      </w:r>
      <w:r w:rsidR="000619E6">
        <w:t>after "</w:t>
      </w:r>
      <w:r w:rsidR="000619E6" w:rsidRPr="004A35A8">
        <w:rPr>
          <w:b/>
          <w:bCs/>
        </w:rPr>
        <w:t>Multicultural</w:t>
      </w:r>
      <w:r w:rsidR="000619E6">
        <w:t>" insert "</w:t>
      </w:r>
      <w:r w:rsidR="000619E6" w:rsidRPr="004A35A8">
        <w:rPr>
          <w:b/>
          <w:bCs/>
        </w:rPr>
        <w:t>and Multifaith</w:t>
      </w:r>
      <w:r w:rsidR="000619E6">
        <w:t xml:space="preserve">". </w:t>
      </w:r>
    </w:p>
    <w:p w14:paraId="713686AB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lastRenderedPageBreak/>
        <w:t>Clause 11, line 12,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52DB4164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11, line 15, after "Multicultural" insert "and Multifaith". </w:t>
      </w:r>
    </w:p>
    <w:p w14:paraId="77800897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11, line 21, after "Multicultural" insert "and Multifaith". </w:t>
      </w:r>
    </w:p>
    <w:p w14:paraId="0FCA286C" w14:textId="77777777" w:rsidR="004A35A8" w:rsidRDefault="00502C31" w:rsidP="004A35A8">
      <w:pPr>
        <w:pStyle w:val="ListParagraph"/>
        <w:numPr>
          <w:ilvl w:val="0"/>
          <w:numId w:val="30"/>
        </w:numPr>
      </w:pPr>
      <w:r>
        <w:t xml:space="preserve">Clause 12, line 22, </w:t>
      </w:r>
      <w:r w:rsidR="000619E6">
        <w:t>after "</w:t>
      </w:r>
      <w:r w:rsidR="000619E6" w:rsidRPr="004A35A8">
        <w:rPr>
          <w:b/>
          <w:bCs/>
        </w:rPr>
        <w:t>Multicultural</w:t>
      </w:r>
      <w:r w:rsidR="000619E6">
        <w:t>" insert "</w:t>
      </w:r>
      <w:r w:rsidR="000619E6" w:rsidRPr="004A35A8">
        <w:rPr>
          <w:b/>
          <w:bCs/>
        </w:rPr>
        <w:t>and Multifaith</w:t>
      </w:r>
      <w:r w:rsidR="000619E6">
        <w:t xml:space="preserve">". </w:t>
      </w:r>
    </w:p>
    <w:p w14:paraId="2AB91C89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12, line 25,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20A07A9A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12, line 28, after "Multicultural" insert "and Multifaith". </w:t>
      </w:r>
    </w:p>
    <w:p w14:paraId="0BC0736A" w14:textId="77777777" w:rsidR="004A35A8" w:rsidRDefault="00502C31" w:rsidP="004A35A8">
      <w:pPr>
        <w:pStyle w:val="ListParagraph"/>
        <w:numPr>
          <w:ilvl w:val="0"/>
          <w:numId w:val="30"/>
        </w:numPr>
      </w:pPr>
      <w:r>
        <w:t xml:space="preserve">Clause 13, line 29, </w:t>
      </w:r>
      <w:r w:rsidR="000619E6">
        <w:t>after "</w:t>
      </w:r>
      <w:r w:rsidR="000619E6" w:rsidRPr="004A35A8">
        <w:rPr>
          <w:b/>
          <w:bCs/>
        </w:rPr>
        <w:t>Multicultural</w:t>
      </w:r>
      <w:r w:rsidR="000619E6">
        <w:t>" insert "</w:t>
      </w:r>
      <w:r w:rsidR="000619E6" w:rsidRPr="004A35A8">
        <w:rPr>
          <w:b/>
          <w:bCs/>
        </w:rPr>
        <w:t>and Multifaith</w:t>
      </w:r>
      <w:r w:rsidR="000619E6">
        <w:t xml:space="preserve">". </w:t>
      </w:r>
    </w:p>
    <w:p w14:paraId="66324180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13, line 33,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69B497F6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13, page 12, line 3, after "Multicultural" insert "and Multifaith". </w:t>
      </w:r>
    </w:p>
    <w:p w14:paraId="31315700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13, page 12, line 7, after "Multicultural" insert "and Multifaith". </w:t>
      </w:r>
    </w:p>
    <w:p w14:paraId="1251E268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14, line 11,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76351EED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14, line 20, after "Multicultural" insert "and Multifaith". </w:t>
      </w:r>
    </w:p>
    <w:p w14:paraId="17A1F94B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14, page 13, line 9, after "Multicultural" insert "and Multifaith". </w:t>
      </w:r>
    </w:p>
    <w:p w14:paraId="6676A5E2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14, page 16, line 24,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62E97AB6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14, page 16, line 29, after "Multicultural" insert "and Multifaith". </w:t>
      </w:r>
    </w:p>
    <w:p w14:paraId="72864269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14, page 17, line 15, after "Multicultural" insert "and Multifaith". </w:t>
      </w:r>
    </w:p>
    <w:p w14:paraId="04459EFD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14, page 17, line 23, after "Multicultural" insert "and Multifaith". </w:t>
      </w:r>
    </w:p>
    <w:p w14:paraId="61FA7A85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17, </w:t>
      </w:r>
      <w:r w:rsidR="00502C31">
        <w:t xml:space="preserve">page 18, </w:t>
      </w:r>
      <w:r>
        <w:t xml:space="preserve">line 13, after "Multicultural" insert "and Multifaith". </w:t>
      </w:r>
    </w:p>
    <w:p w14:paraId="5B90982E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17, page 19, line 15, after "Multicultural" insert "and Multifaith". </w:t>
      </w:r>
    </w:p>
    <w:p w14:paraId="28EA19A3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17, page 19, line 17, after "Multicultural" insert "and Multifaith". </w:t>
      </w:r>
    </w:p>
    <w:p w14:paraId="0B9471BE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17, page 19, line 21, after "Multicultural" insert "and Multifaith". </w:t>
      </w:r>
    </w:p>
    <w:p w14:paraId="4B84BE23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18, line, 7,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373AFD15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18, line 9, after "Multicultural" insert "and Multifaith". </w:t>
      </w:r>
    </w:p>
    <w:p w14:paraId="5069375B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18, line 11, after "Multicultural" insert "and Multifaith". </w:t>
      </w:r>
    </w:p>
    <w:p w14:paraId="3AB45685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18, page 22, line 12, after "Multicultural" insert "and Multifaith". </w:t>
      </w:r>
    </w:p>
    <w:p w14:paraId="4A8184FB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19, line 22,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3275B4B9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20, line 25,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00D1C460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20, line 27, after "Multicultural" insert "and Multifaith". </w:t>
      </w:r>
    </w:p>
    <w:p w14:paraId="454A0021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20, line 29, after "Multicultural" insert "and Multifaith". </w:t>
      </w:r>
    </w:p>
    <w:p w14:paraId="1B28D63A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lastRenderedPageBreak/>
        <w:t xml:space="preserve">Clause 20, page 23, line 1, after "Multicultural" insert "and Multifaith". </w:t>
      </w:r>
    </w:p>
    <w:p w14:paraId="25CDD26F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20, page 23, line 9, after "Multicultural" insert "and Multifaith". </w:t>
      </w:r>
    </w:p>
    <w:p w14:paraId="3A4F7110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20, page 23, line 13, after "Multicultural" insert "and Multifaith". </w:t>
      </w:r>
    </w:p>
    <w:p w14:paraId="74A2AF5A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20, page 23, line 14, after "Multicultural" insert "and Multifaith". </w:t>
      </w:r>
    </w:p>
    <w:p w14:paraId="6A4993DC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21, line 18,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129D82BD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line 21, after "Multicultural" insert "and Multifaith". </w:t>
      </w:r>
    </w:p>
    <w:p w14:paraId="7D8BC060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line 27, after "Multicultural" insert "and Multifaith". </w:t>
      </w:r>
    </w:p>
    <w:p w14:paraId="2F177111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line 29, after "Multicultural" insert "and Multifaith". </w:t>
      </w:r>
    </w:p>
    <w:p w14:paraId="566BC447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21, line 32,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748FC757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page 24, line 5, after "Multicultural" insert "and Multifaith". </w:t>
      </w:r>
    </w:p>
    <w:p w14:paraId="05066282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page 24, line 9, after "Multicultural" insert "and Multifaith". </w:t>
      </w:r>
    </w:p>
    <w:p w14:paraId="361BE51B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page 24, line 13, after "Multicultural" insert "and Multifaith". </w:t>
      </w:r>
    </w:p>
    <w:p w14:paraId="6E5553EF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page 24, line 17, after "Multicultural" insert "and Multifaith". </w:t>
      </w:r>
    </w:p>
    <w:p w14:paraId="7B01F260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page 24, line 26, after "Multicultural" insert "and Multifaith". </w:t>
      </w:r>
    </w:p>
    <w:p w14:paraId="751CF15F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page 24, line 29, after "Multicultural" insert "and Multifaith". </w:t>
      </w:r>
    </w:p>
    <w:p w14:paraId="0BEFBE91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page 25, line 1, after "Multicultural" insert "and Multifaith". </w:t>
      </w:r>
    </w:p>
    <w:p w14:paraId="626D3712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21, page 25, line 3, after "Multicultural" insert "and Multifaith". </w:t>
      </w:r>
    </w:p>
    <w:p w14:paraId="4EA81019" w14:textId="77777777" w:rsidR="004A35A8" w:rsidRDefault="00DD4710" w:rsidP="004A35A8">
      <w:pPr>
        <w:pStyle w:val="ListParagraph"/>
        <w:numPr>
          <w:ilvl w:val="0"/>
          <w:numId w:val="30"/>
        </w:numPr>
      </w:pPr>
      <w:r>
        <w:t>Clause 23, line 23,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44DDD069" w14:textId="77777777" w:rsidR="004A35A8" w:rsidRDefault="00DD4710" w:rsidP="004A35A8">
      <w:pPr>
        <w:pStyle w:val="ListParagraph"/>
        <w:numPr>
          <w:ilvl w:val="0"/>
          <w:numId w:val="30"/>
        </w:numPr>
      </w:pPr>
      <w:r>
        <w:t>Clause 23, line 24,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528B27DB" w14:textId="77777777" w:rsidR="004A35A8" w:rsidRDefault="00DD4710" w:rsidP="004A35A8">
      <w:pPr>
        <w:pStyle w:val="ListParagraph"/>
        <w:numPr>
          <w:ilvl w:val="0"/>
          <w:numId w:val="30"/>
        </w:numPr>
      </w:pPr>
      <w:r>
        <w:t xml:space="preserve">Clause 23, line 26, after "Multicultural" insert "and Multifaith". </w:t>
      </w:r>
    </w:p>
    <w:p w14:paraId="585653F8" w14:textId="77777777" w:rsidR="004A35A8" w:rsidRDefault="00DD4710" w:rsidP="004A35A8">
      <w:pPr>
        <w:pStyle w:val="ListParagraph"/>
        <w:numPr>
          <w:ilvl w:val="0"/>
          <w:numId w:val="30"/>
        </w:numPr>
      </w:pPr>
      <w:r>
        <w:t xml:space="preserve">Clause 23, line 30, after "Multicultural" insert "and Multifaith". </w:t>
      </w:r>
    </w:p>
    <w:p w14:paraId="26B3FF2E" w14:textId="77777777" w:rsidR="004A35A8" w:rsidRDefault="00DD4710" w:rsidP="004A35A8">
      <w:pPr>
        <w:pStyle w:val="ListParagraph"/>
        <w:numPr>
          <w:ilvl w:val="0"/>
          <w:numId w:val="30"/>
        </w:numPr>
      </w:pPr>
      <w:r w:rsidRPr="00DD4710">
        <w:t xml:space="preserve">Clause 23, page 26, line 23, after "Multicultural" insert "and Multifaith". </w:t>
      </w:r>
    </w:p>
    <w:p w14:paraId="630CE7BC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23, page 26, line 26, after "Multicultural" insert "and Multifaith". </w:t>
      </w:r>
    </w:p>
    <w:p w14:paraId="6352C927" w14:textId="77777777" w:rsidR="004A35A8" w:rsidRDefault="00DD4710" w:rsidP="004A35A8">
      <w:pPr>
        <w:pStyle w:val="ListParagraph"/>
        <w:numPr>
          <w:ilvl w:val="0"/>
          <w:numId w:val="30"/>
        </w:numPr>
      </w:pPr>
      <w:r w:rsidRPr="00DD4710">
        <w:t xml:space="preserve">Clause 23, page 26, line 29, after "Multicultural" insert "and Multifaith". </w:t>
      </w:r>
    </w:p>
    <w:p w14:paraId="4152295B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23, page 26, line 31, after "Multicultural" insert "and Multifaith". </w:t>
      </w:r>
    </w:p>
    <w:p w14:paraId="29A5E721" w14:textId="77777777" w:rsidR="004A35A8" w:rsidRDefault="00DD4710" w:rsidP="004A35A8">
      <w:pPr>
        <w:pStyle w:val="ListParagraph"/>
        <w:numPr>
          <w:ilvl w:val="0"/>
          <w:numId w:val="30"/>
        </w:numPr>
      </w:pPr>
      <w:r w:rsidRPr="00DD4710">
        <w:t xml:space="preserve">Clause 23, page 28, line 5, after "Multicultural" insert "and Multifaith". </w:t>
      </w:r>
    </w:p>
    <w:p w14:paraId="69880D45" w14:textId="77777777" w:rsidR="004A35A8" w:rsidRDefault="00DD4710" w:rsidP="004A35A8">
      <w:pPr>
        <w:pStyle w:val="ListParagraph"/>
        <w:numPr>
          <w:ilvl w:val="0"/>
          <w:numId w:val="30"/>
        </w:numPr>
      </w:pPr>
      <w:r>
        <w:t xml:space="preserve">Clause 23, page 29, line 6, after "Multicultural" insert "and Multifaith". </w:t>
      </w:r>
    </w:p>
    <w:p w14:paraId="5B9F3151" w14:textId="77777777" w:rsidR="004A35A8" w:rsidRDefault="00DD4710" w:rsidP="004A35A8">
      <w:pPr>
        <w:pStyle w:val="ListParagraph"/>
        <w:numPr>
          <w:ilvl w:val="0"/>
          <w:numId w:val="30"/>
        </w:numPr>
      </w:pPr>
      <w:r>
        <w:t xml:space="preserve">Clause 23, page 30, line 27, after "Multicultural" insert "and Multifaith". </w:t>
      </w:r>
    </w:p>
    <w:p w14:paraId="54F26AFD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23, page 31, line 7, after "Multicultural" insert "and Multifaith". </w:t>
      </w:r>
    </w:p>
    <w:p w14:paraId="62456D28" w14:textId="77777777" w:rsidR="004A35A8" w:rsidRDefault="00DD4710" w:rsidP="004A35A8">
      <w:pPr>
        <w:pStyle w:val="ListParagraph"/>
        <w:numPr>
          <w:ilvl w:val="0"/>
          <w:numId w:val="30"/>
        </w:numPr>
      </w:pPr>
      <w:r w:rsidRPr="00DD4710">
        <w:lastRenderedPageBreak/>
        <w:t xml:space="preserve">Clause 23, page 32, line 5, after "Multicultural" insert "and Multifaith". </w:t>
      </w:r>
    </w:p>
    <w:p w14:paraId="0C637455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27, line 23,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13B71EC0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>Clause 28, line 7, after "</w:t>
      </w:r>
      <w:r w:rsidRPr="004A35A8">
        <w:rPr>
          <w:b/>
          <w:bCs/>
        </w:rPr>
        <w:t>Multicultural</w:t>
      </w:r>
      <w:r>
        <w:t>" insert "</w:t>
      </w:r>
      <w:r w:rsidRPr="004A35A8">
        <w:rPr>
          <w:b/>
          <w:bCs/>
        </w:rPr>
        <w:t>and Multifaith</w:t>
      </w:r>
      <w:r>
        <w:t xml:space="preserve">". </w:t>
      </w:r>
    </w:p>
    <w:p w14:paraId="1D16466B" w14:textId="77777777" w:rsidR="004A35A8" w:rsidRDefault="00DD4710" w:rsidP="004A35A8">
      <w:pPr>
        <w:pStyle w:val="ListParagraph"/>
        <w:numPr>
          <w:ilvl w:val="0"/>
          <w:numId w:val="30"/>
        </w:numPr>
      </w:pPr>
      <w:r>
        <w:t>Clause 31, line 14, after "</w:t>
      </w:r>
      <w:r w:rsidRPr="004A35A8">
        <w:rPr>
          <w:b/>
          <w:bCs/>
        </w:rPr>
        <w:t>Amendment</w:t>
      </w:r>
      <w:r>
        <w:t>" insert "</w:t>
      </w:r>
      <w:r w:rsidRPr="004A35A8">
        <w:rPr>
          <w:b/>
          <w:bCs/>
        </w:rPr>
        <w:t>(Multicultural and Multifaith Victoria)</w:t>
      </w:r>
      <w:r>
        <w:t xml:space="preserve">". </w:t>
      </w:r>
    </w:p>
    <w:p w14:paraId="36436132" w14:textId="77777777" w:rsidR="004A35A8" w:rsidRDefault="00DD4710" w:rsidP="004A35A8">
      <w:pPr>
        <w:pStyle w:val="ListParagraph"/>
        <w:numPr>
          <w:ilvl w:val="0"/>
          <w:numId w:val="30"/>
        </w:numPr>
      </w:pPr>
      <w:r>
        <w:t>Clause 31, line 18, after "</w:t>
      </w:r>
      <w:r w:rsidRPr="004A35A8">
        <w:rPr>
          <w:b/>
          <w:bCs/>
        </w:rPr>
        <w:t>Amendment</w:t>
      </w:r>
      <w:r>
        <w:t>" insert "</w:t>
      </w:r>
      <w:r w:rsidRPr="004A35A8">
        <w:rPr>
          <w:b/>
          <w:bCs/>
        </w:rPr>
        <w:t>(Multicultural and Multifaith Victoria)</w:t>
      </w:r>
      <w:r>
        <w:t xml:space="preserve">". </w:t>
      </w:r>
    </w:p>
    <w:p w14:paraId="68604138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31, page 39, line 5, after "Multicultural" insert "and Multifaith". </w:t>
      </w:r>
    </w:p>
    <w:p w14:paraId="2C372EB5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31, page 39, line 11, after "Multicultural" insert "and Multifaith". </w:t>
      </w:r>
    </w:p>
    <w:p w14:paraId="4094D6A5" w14:textId="77777777" w:rsidR="004A35A8" w:rsidRDefault="000619E6" w:rsidP="004A35A8">
      <w:pPr>
        <w:pStyle w:val="ListParagraph"/>
        <w:numPr>
          <w:ilvl w:val="0"/>
          <w:numId w:val="30"/>
        </w:numPr>
      </w:pPr>
      <w:r>
        <w:t xml:space="preserve">Clause 31, page 39, line 26, after "Multicultural" insert "and Multifaith". </w:t>
      </w:r>
    </w:p>
    <w:p w14:paraId="4A178220" w14:textId="6BE4B8DD" w:rsidR="00DD4710" w:rsidRDefault="000619E6" w:rsidP="004A35A8">
      <w:pPr>
        <w:pStyle w:val="ListParagraph"/>
        <w:numPr>
          <w:ilvl w:val="0"/>
          <w:numId w:val="30"/>
        </w:numPr>
      </w:pPr>
      <w:r>
        <w:t xml:space="preserve">Clause 32, line 7, after "Multicultural" insert "and Multifaith". </w:t>
      </w:r>
    </w:p>
    <w:p w14:paraId="237290FC" w14:textId="5A699EC8" w:rsidR="00DD4710" w:rsidRPr="00DD4710" w:rsidRDefault="00DD4710" w:rsidP="00DD4710">
      <w:pPr>
        <w:pStyle w:val="ManualNumber"/>
        <w:jc w:val="center"/>
      </w:pPr>
      <w:r>
        <w:t>AMENDMENT OF LONG TITLE</w:t>
      </w:r>
    </w:p>
    <w:p w14:paraId="039FFAB7" w14:textId="77777777" w:rsidR="00DD4710" w:rsidRDefault="00DD4710" w:rsidP="004A35A8">
      <w:pPr>
        <w:pStyle w:val="ListParagraph"/>
        <w:numPr>
          <w:ilvl w:val="0"/>
          <w:numId w:val="32"/>
        </w:numPr>
      </w:pPr>
      <w:r w:rsidRPr="000A7522">
        <w:t xml:space="preserve">Long title, </w:t>
      </w:r>
      <w:r>
        <w:t>omit</w:t>
      </w:r>
      <w:r w:rsidRPr="000A7522">
        <w:t xml:space="preserve"> "</w:t>
      </w:r>
      <w:r>
        <w:t>Victoria,</w:t>
      </w:r>
      <w:r w:rsidRPr="000A7522">
        <w:t xml:space="preserve">" </w:t>
      </w:r>
      <w:r>
        <w:t xml:space="preserve">and </w:t>
      </w:r>
      <w:r w:rsidRPr="000A7522">
        <w:t>insert "</w:t>
      </w:r>
      <w:r>
        <w:t>and Multifaith Victoria,</w:t>
      </w:r>
      <w:r w:rsidRPr="000A7522">
        <w:t>".</w:t>
      </w:r>
    </w:p>
    <w:p w14:paraId="66FF3C03" w14:textId="4B2B0B55" w:rsidR="00DD4710" w:rsidRDefault="00DD4710" w:rsidP="00DD4710">
      <w:pPr>
        <w:pStyle w:val="ManualNumber"/>
        <w:jc w:val="center"/>
      </w:pPr>
      <w:r>
        <w:t xml:space="preserve">AMENDMENT OF </w:t>
      </w:r>
      <w:r w:rsidR="00A16467">
        <w:t xml:space="preserve">SHORT </w:t>
      </w:r>
      <w:r>
        <w:t>TITLE</w:t>
      </w:r>
    </w:p>
    <w:p w14:paraId="3921C9C4" w14:textId="20834AF1" w:rsidR="008416AE" w:rsidRDefault="00A16467" w:rsidP="008416AE">
      <w:pPr>
        <w:pStyle w:val="ListParagraph"/>
        <w:numPr>
          <w:ilvl w:val="0"/>
          <w:numId w:val="34"/>
        </w:numPr>
      </w:pPr>
      <w:r>
        <w:t>Short t</w:t>
      </w:r>
      <w:r w:rsidR="00DD4710">
        <w:t>itle, after "</w:t>
      </w:r>
      <w:r w:rsidR="00DD4710" w:rsidRPr="004A35A8">
        <w:rPr>
          <w:b/>
          <w:bCs/>
        </w:rPr>
        <w:t>Amendment</w:t>
      </w:r>
      <w:r w:rsidR="00DD4710">
        <w:t>" insert "</w:t>
      </w:r>
      <w:r w:rsidR="00DD4710" w:rsidRPr="004A35A8">
        <w:rPr>
          <w:b/>
          <w:bCs/>
        </w:rPr>
        <w:t>(Multicultural and Multifaith Victoria)</w:t>
      </w:r>
      <w:r w:rsidR="00DD4710">
        <w:t>".</w:t>
      </w:r>
    </w:p>
    <w:sectPr w:rsidR="008416AE" w:rsidSect="004A35A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E150C" w14:textId="77777777" w:rsidR="004509E4" w:rsidRDefault="004509E4">
      <w:r>
        <w:separator/>
      </w:r>
    </w:p>
  </w:endnote>
  <w:endnote w:type="continuationSeparator" w:id="0">
    <w:p w14:paraId="3CA80F5E" w14:textId="77777777" w:rsidR="004509E4" w:rsidRDefault="0045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1FF5" w14:textId="77777777" w:rsidR="0038690A" w:rsidRDefault="0038690A" w:rsidP="004A35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07DFC2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4E80" w14:textId="433F1701" w:rsidR="004A35A8" w:rsidRDefault="004A35A8" w:rsidP="00594F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784DDC" w14:textId="69F71E83" w:rsidR="00EB7B62" w:rsidRPr="004A35A8" w:rsidRDefault="004A35A8" w:rsidP="004A35A8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4A35A8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FF61" w14:textId="6685693C" w:rsidR="003A0472" w:rsidRPr="00DB51E7" w:rsidRDefault="004A35A8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6E1E1" w14:textId="77777777" w:rsidR="004509E4" w:rsidRDefault="004509E4">
      <w:r>
        <w:separator/>
      </w:r>
    </w:p>
  </w:footnote>
  <w:footnote w:type="continuationSeparator" w:id="0">
    <w:p w14:paraId="718A5C90" w14:textId="77777777" w:rsidR="004509E4" w:rsidRDefault="00450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E5F8" w14:textId="7E353333" w:rsidR="000619E6" w:rsidRPr="004A35A8" w:rsidRDefault="004A35A8" w:rsidP="004A35A8">
    <w:pPr>
      <w:pStyle w:val="Header"/>
      <w:jc w:val="right"/>
    </w:pPr>
    <w:r w:rsidRPr="004A35A8">
      <w:t>IS41C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76DB" w14:textId="33A8F494" w:rsidR="0038690A" w:rsidRPr="004A35A8" w:rsidRDefault="004A35A8" w:rsidP="004A35A8">
    <w:pPr>
      <w:pStyle w:val="Header"/>
      <w:jc w:val="right"/>
    </w:pPr>
    <w:r w:rsidRPr="004A35A8">
      <w:t>IS41C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4C57"/>
    <w:multiLevelType w:val="multilevel"/>
    <w:tmpl w:val="B7EC7A8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CB4BC5"/>
    <w:multiLevelType w:val="multilevel"/>
    <w:tmpl w:val="A1E8BBAE"/>
    <w:lvl w:ilvl="0">
      <w:start w:val="89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F94DD2"/>
    <w:multiLevelType w:val="multilevel"/>
    <w:tmpl w:val="A1E8BBAE"/>
    <w:lvl w:ilvl="0">
      <w:start w:val="89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1D3820DE"/>
    <w:multiLevelType w:val="multilevel"/>
    <w:tmpl w:val="0114AF76"/>
    <w:lvl w:ilvl="0">
      <w:start w:val="89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1794CEB"/>
    <w:multiLevelType w:val="multilevel"/>
    <w:tmpl w:val="C53059CC"/>
    <w:lvl w:ilvl="0">
      <w:start w:val="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287D0226"/>
    <w:multiLevelType w:val="multilevel"/>
    <w:tmpl w:val="B7A6C90E"/>
    <w:lvl w:ilvl="0">
      <w:start w:val="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2E7D353B"/>
    <w:multiLevelType w:val="multilevel"/>
    <w:tmpl w:val="2B40959E"/>
    <w:lvl w:ilvl="0">
      <w:start w:val="8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3C3F72A3"/>
    <w:multiLevelType w:val="multilevel"/>
    <w:tmpl w:val="0114AF76"/>
    <w:lvl w:ilvl="0">
      <w:start w:val="89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EDA7A26"/>
    <w:multiLevelType w:val="multilevel"/>
    <w:tmpl w:val="0EE257AE"/>
    <w:lvl w:ilvl="0">
      <w:start w:val="90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A06AA0"/>
    <w:multiLevelType w:val="multilevel"/>
    <w:tmpl w:val="B7EC7A8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AC7DFC"/>
    <w:multiLevelType w:val="multilevel"/>
    <w:tmpl w:val="2B40959E"/>
    <w:lvl w:ilvl="0">
      <w:start w:val="8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2" w15:restartNumberingAfterBreak="0">
    <w:nsid w:val="48FA57BA"/>
    <w:multiLevelType w:val="multilevel"/>
    <w:tmpl w:val="2DA8F2EE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D2D057E"/>
    <w:multiLevelType w:val="multilevel"/>
    <w:tmpl w:val="0EE257AE"/>
    <w:lvl w:ilvl="0">
      <w:start w:val="90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853292"/>
    <w:multiLevelType w:val="multilevel"/>
    <w:tmpl w:val="00122BA6"/>
    <w:lvl w:ilvl="0">
      <w:start w:val="8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6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0" w15:restartNumberingAfterBreak="0">
    <w:nsid w:val="66855303"/>
    <w:multiLevelType w:val="multilevel"/>
    <w:tmpl w:val="00122BA6"/>
    <w:lvl w:ilvl="0">
      <w:start w:val="8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2" w15:restartNumberingAfterBreak="0">
    <w:nsid w:val="72881446"/>
    <w:multiLevelType w:val="multilevel"/>
    <w:tmpl w:val="2DA8F2EE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12"/>
  </w:num>
  <w:num w:numId="4" w16cid:durableId="1150631418">
    <w:abstractNumId w:val="7"/>
  </w:num>
  <w:num w:numId="5" w16cid:durableId="2106420031">
    <w:abstractNumId w:val="14"/>
  </w:num>
  <w:num w:numId="6" w16cid:durableId="1750731282">
    <w:abstractNumId w:val="3"/>
  </w:num>
  <w:num w:numId="7" w16cid:durableId="376052473">
    <w:abstractNumId w:val="29"/>
  </w:num>
  <w:num w:numId="8" w16cid:durableId="1280986872">
    <w:abstractNumId w:val="25"/>
  </w:num>
  <w:num w:numId="9" w16cid:durableId="842748349">
    <w:abstractNumId w:val="10"/>
  </w:num>
  <w:num w:numId="10" w16cid:durableId="2008559572">
    <w:abstractNumId w:val="21"/>
  </w:num>
  <w:num w:numId="11" w16cid:durableId="1128355066">
    <w:abstractNumId w:val="15"/>
  </w:num>
  <w:num w:numId="12" w16cid:durableId="1074471371">
    <w:abstractNumId w:val="1"/>
  </w:num>
  <w:num w:numId="13" w16cid:durableId="315109175">
    <w:abstractNumId w:val="31"/>
  </w:num>
  <w:num w:numId="14" w16cid:durableId="2052725134">
    <w:abstractNumId w:val="27"/>
  </w:num>
  <w:num w:numId="15" w16cid:durableId="866333321">
    <w:abstractNumId w:val="26"/>
  </w:num>
  <w:num w:numId="16" w16cid:durableId="1178040724">
    <w:abstractNumId w:val="28"/>
  </w:num>
  <w:num w:numId="17" w16cid:durableId="1117140667">
    <w:abstractNumId w:val="17"/>
  </w:num>
  <w:num w:numId="18" w16cid:durableId="1900751369">
    <w:abstractNumId w:val="33"/>
  </w:num>
  <w:num w:numId="19" w16cid:durableId="556236708">
    <w:abstractNumId w:val="4"/>
  </w:num>
  <w:num w:numId="20" w16cid:durableId="1110003865">
    <w:abstractNumId w:val="19"/>
  </w:num>
  <w:num w:numId="21" w16cid:durableId="799690381">
    <w:abstractNumId w:val="32"/>
  </w:num>
  <w:num w:numId="22" w16cid:durableId="286470302">
    <w:abstractNumId w:val="22"/>
  </w:num>
  <w:num w:numId="23" w16cid:durableId="1854612285">
    <w:abstractNumId w:val="24"/>
  </w:num>
  <w:num w:numId="24" w16cid:durableId="1965304950">
    <w:abstractNumId w:val="30"/>
  </w:num>
  <w:num w:numId="25" w16cid:durableId="1228493054">
    <w:abstractNumId w:val="5"/>
  </w:num>
  <w:num w:numId="26" w16cid:durableId="798260286">
    <w:abstractNumId w:val="6"/>
  </w:num>
  <w:num w:numId="27" w16cid:durableId="607155150">
    <w:abstractNumId w:val="20"/>
  </w:num>
  <w:num w:numId="28" w16cid:durableId="1059860297">
    <w:abstractNumId w:val="13"/>
  </w:num>
  <w:num w:numId="29" w16cid:durableId="1336570936">
    <w:abstractNumId w:val="11"/>
  </w:num>
  <w:num w:numId="30" w16cid:durableId="1978875331">
    <w:abstractNumId w:val="9"/>
  </w:num>
  <w:num w:numId="31" w16cid:durableId="1863785750">
    <w:abstractNumId w:val="16"/>
  </w:num>
  <w:num w:numId="32" w16cid:durableId="958024722">
    <w:abstractNumId w:val="8"/>
  </w:num>
  <w:num w:numId="33" w16cid:durableId="34086942">
    <w:abstractNumId w:val="18"/>
  </w:num>
  <w:num w:numId="34" w16cid:durableId="57956535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18"/>
    <w:docVar w:name="vActTitle" w:val="Multicultural Victoria Amendment Bill 2026"/>
    <w:docVar w:name="vBillNo" w:val="318"/>
    <w:docVar w:name="vBillTitle" w:val="Multicultural Victoria Amendment Bill 2026"/>
    <w:docVar w:name="vDocumentType" w:val=".HOUSEAMEND"/>
    <w:docVar w:name="vDraftNo" w:val="0"/>
    <w:docVar w:name="vDraftVers" w:val="2"/>
    <w:docVar w:name="vDraftVersion" w:val="24003 - IS41C - Government (Ms STITT) House Print"/>
    <w:docVar w:name="VersionNo" w:val="2"/>
    <w:docVar w:name="vFileName" w:val="601318GISC.H"/>
    <w:docVar w:name="vFileVersion" w:val="C"/>
    <w:docVar w:name="vFinalisePrevVer" w:val="True"/>
    <w:docVar w:name="vGovNonGov" w:val="7"/>
    <w:docVar w:name="vHouseType" w:val="0"/>
    <w:docVar w:name="vILDNum" w:val="24003"/>
    <w:docVar w:name="vIsBrandNewVersion" w:val="No"/>
    <w:docVar w:name="vIsNewDocument" w:val="False"/>
    <w:docVar w:name="vLegCommission" w:val="0"/>
    <w:docVar w:name="vMinisterID" w:val="319"/>
    <w:docVar w:name="vMinisterName" w:val="Stitt, Ingrid, Ms"/>
    <w:docVar w:name="vMinisterNameIndex" w:val="109"/>
    <w:docVar w:name="vParliament" w:val="60"/>
    <w:docVar w:name="vPartyID" w:val="2"/>
    <w:docVar w:name="vPartyName" w:val="Labor"/>
    <w:docVar w:name="vPrevDraftNo" w:val="0"/>
    <w:docVar w:name="vPrevDraftVers" w:val="2"/>
    <w:docVar w:name="vPrevFileName" w:val="601318GISC.H"/>
    <w:docVar w:name="vPrevMinisterID" w:val="319"/>
    <w:docVar w:name="vPrnOnSepLine" w:val="False"/>
    <w:docVar w:name="vSavedToLocal" w:val="No"/>
    <w:docVar w:name="vSecurityMarking" w:val="0"/>
    <w:docVar w:name="vSeqNum" w:val="IS41C"/>
    <w:docVar w:name="vSession" w:val="1"/>
    <w:docVar w:name="vTRIMFileName" w:val="24003 - IS41C - Government (Ms STITT) House Print"/>
    <w:docVar w:name="vTRIMRecordNumber" w:val="D26/22786[v2]"/>
    <w:docVar w:name="vTxtAfterIndex" w:val="-1"/>
    <w:docVar w:name="vTxtBefore" w:val="Amendments to be proposed in Committee by"/>
    <w:docVar w:name="vTxtBeforeIndex" w:val="3"/>
    <w:docVar w:name="vVersionDate" w:val="27/8/2026"/>
    <w:docVar w:name="vYear" w:val="2026"/>
  </w:docVars>
  <w:rsids>
    <w:rsidRoot w:val="000619E6"/>
    <w:rsid w:val="00003CB4"/>
    <w:rsid w:val="00006198"/>
    <w:rsid w:val="00011608"/>
    <w:rsid w:val="00017203"/>
    <w:rsid w:val="00017AA5"/>
    <w:rsid w:val="00022430"/>
    <w:rsid w:val="00025D30"/>
    <w:rsid w:val="000268CD"/>
    <w:rsid w:val="00026CB3"/>
    <w:rsid w:val="00034E75"/>
    <w:rsid w:val="000355D1"/>
    <w:rsid w:val="0005044D"/>
    <w:rsid w:val="000515B1"/>
    <w:rsid w:val="000538C5"/>
    <w:rsid w:val="00053BD1"/>
    <w:rsid w:val="00054669"/>
    <w:rsid w:val="000619E6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2E82"/>
    <w:rsid w:val="00105381"/>
    <w:rsid w:val="00105A27"/>
    <w:rsid w:val="00111B6E"/>
    <w:rsid w:val="00117DF3"/>
    <w:rsid w:val="00121279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3EA"/>
    <w:rsid w:val="002C5958"/>
    <w:rsid w:val="002D0533"/>
    <w:rsid w:val="002D5AF5"/>
    <w:rsid w:val="002D788F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5FE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5172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09E4"/>
    <w:rsid w:val="00454E24"/>
    <w:rsid w:val="0045602E"/>
    <w:rsid w:val="00462130"/>
    <w:rsid w:val="004637E3"/>
    <w:rsid w:val="00463FBF"/>
    <w:rsid w:val="00464C6A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8"/>
    <w:rsid w:val="004A35AC"/>
    <w:rsid w:val="004A5136"/>
    <w:rsid w:val="004B0F1B"/>
    <w:rsid w:val="004B1DF1"/>
    <w:rsid w:val="004B5A59"/>
    <w:rsid w:val="004B61CE"/>
    <w:rsid w:val="004C2234"/>
    <w:rsid w:val="004C4C16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3787"/>
    <w:rsid w:val="004E53D2"/>
    <w:rsid w:val="004E5F41"/>
    <w:rsid w:val="004E6052"/>
    <w:rsid w:val="004F056A"/>
    <w:rsid w:val="004F4772"/>
    <w:rsid w:val="004F4805"/>
    <w:rsid w:val="0050079A"/>
    <w:rsid w:val="00500D6B"/>
    <w:rsid w:val="005012E1"/>
    <w:rsid w:val="00502C3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A94"/>
    <w:rsid w:val="00575B77"/>
    <w:rsid w:val="00576B2B"/>
    <w:rsid w:val="005804C7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76D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0939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237D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0AB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BDF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43E6"/>
    <w:rsid w:val="007661F8"/>
    <w:rsid w:val="00767A3C"/>
    <w:rsid w:val="00767CF7"/>
    <w:rsid w:val="00772C8C"/>
    <w:rsid w:val="00773DCA"/>
    <w:rsid w:val="007741BF"/>
    <w:rsid w:val="00775DFC"/>
    <w:rsid w:val="00776C5A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1863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7D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46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0AA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553B"/>
    <w:rsid w:val="00BC6520"/>
    <w:rsid w:val="00BC72A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3FB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0BCF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75E13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4710"/>
    <w:rsid w:val="00DD55DC"/>
    <w:rsid w:val="00DD6E58"/>
    <w:rsid w:val="00DE072B"/>
    <w:rsid w:val="00DE1241"/>
    <w:rsid w:val="00DE237F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563"/>
    <w:rsid w:val="00E046EC"/>
    <w:rsid w:val="00E0711E"/>
    <w:rsid w:val="00E07FC9"/>
    <w:rsid w:val="00E11EB7"/>
    <w:rsid w:val="00E13173"/>
    <w:rsid w:val="00E15A34"/>
    <w:rsid w:val="00E15C7E"/>
    <w:rsid w:val="00E1762F"/>
    <w:rsid w:val="00E2194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141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D7ED3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4049FE"/>
  <w15:docId w15:val="{E9C501B0-B596-458C-8812-BE0544F2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35A8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4A35A8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4A35A8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4A35A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4A35A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4A35A8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4A35A8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A35A8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A35A8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A35A8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4A35A8"/>
    <w:pPr>
      <w:ind w:left="1871"/>
    </w:pPr>
  </w:style>
  <w:style w:type="paragraph" w:customStyle="1" w:styleId="Normal-Draft">
    <w:name w:val="Normal - Draft"/>
    <w:rsid w:val="004A35A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4A35A8"/>
    <w:pPr>
      <w:ind w:left="2381"/>
    </w:pPr>
  </w:style>
  <w:style w:type="paragraph" w:customStyle="1" w:styleId="AmendBody3">
    <w:name w:val="Amend. Body 3"/>
    <w:basedOn w:val="Normal-Draft"/>
    <w:next w:val="Normal"/>
    <w:rsid w:val="004A35A8"/>
    <w:pPr>
      <w:ind w:left="2892"/>
    </w:pPr>
  </w:style>
  <w:style w:type="paragraph" w:customStyle="1" w:styleId="AmendBody4">
    <w:name w:val="Amend. Body 4"/>
    <w:basedOn w:val="Normal-Draft"/>
    <w:next w:val="Normal"/>
    <w:rsid w:val="004A35A8"/>
    <w:pPr>
      <w:ind w:left="3402"/>
    </w:pPr>
  </w:style>
  <w:style w:type="paragraph" w:styleId="Header">
    <w:name w:val="header"/>
    <w:basedOn w:val="Normal"/>
    <w:rsid w:val="004A35A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A35A8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4A35A8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4A35A8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4A35A8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4A35A8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4A35A8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4A35A8"/>
    <w:pPr>
      <w:suppressLineNumbers w:val="0"/>
    </w:pPr>
  </w:style>
  <w:style w:type="paragraph" w:customStyle="1" w:styleId="AmendHeading3">
    <w:name w:val="Amend. Heading 3"/>
    <w:basedOn w:val="Normal"/>
    <w:next w:val="Normal"/>
    <w:rsid w:val="004A35A8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4A35A8"/>
    <w:pPr>
      <w:suppressLineNumbers w:val="0"/>
    </w:pPr>
  </w:style>
  <w:style w:type="paragraph" w:customStyle="1" w:styleId="AmendHeading5">
    <w:name w:val="Amend. Heading 5"/>
    <w:basedOn w:val="Normal"/>
    <w:next w:val="Normal"/>
    <w:rsid w:val="004A35A8"/>
    <w:pPr>
      <w:suppressLineNumbers w:val="0"/>
    </w:pPr>
  </w:style>
  <w:style w:type="paragraph" w:customStyle="1" w:styleId="BodyParagraph">
    <w:name w:val="Body Paragraph"/>
    <w:next w:val="Normal"/>
    <w:rsid w:val="004A35A8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4A35A8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4A35A8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4A35A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4A35A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4A35A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4A35A8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4A35A8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4A35A8"/>
    <w:rPr>
      <w:caps w:val="0"/>
    </w:rPr>
  </w:style>
  <w:style w:type="paragraph" w:customStyle="1" w:styleId="Normal-Schedule">
    <w:name w:val="Normal - Schedule"/>
    <w:rsid w:val="004A35A8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4A35A8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4A35A8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4A35A8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4A35A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4A35A8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4A35A8"/>
  </w:style>
  <w:style w:type="paragraph" w:customStyle="1" w:styleId="Penalty">
    <w:name w:val="Penalty"/>
    <w:next w:val="Normal"/>
    <w:rsid w:val="004A35A8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4A35A8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4A35A8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4A35A8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4A35A8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4A35A8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4A35A8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4A35A8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4A35A8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4A35A8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4A35A8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4A35A8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4A35A8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4A35A8"/>
    <w:pPr>
      <w:suppressLineNumbers w:val="0"/>
    </w:pPr>
  </w:style>
  <w:style w:type="paragraph" w:customStyle="1" w:styleId="AutoNumber">
    <w:name w:val="Auto Number"/>
    <w:rsid w:val="004A35A8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4A35A8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4A35A8"/>
    <w:rPr>
      <w:vertAlign w:val="superscript"/>
    </w:rPr>
  </w:style>
  <w:style w:type="paragraph" w:styleId="EndnoteText">
    <w:name w:val="endnote text"/>
    <w:basedOn w:val="Normal"/>
    <w:semiHidden/>
    <w:rsid w:val="004A35A8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4A35A8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4A35A8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4A35A8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4A35A8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4A35A8"/>
    <w:pPr>
      <w:spacing w:after="120"/>
      <w:jc w:val="center"/>
    </w:pPr>
  </w:style>
  <w:style w:type="paragraph" w:styleId="MacroText">
    <w:name w:val="macro"/>
    <w:semiHidden/>
    <w:rsid w:val="004A35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4A35A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4A35A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4A35A8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4A35A8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4A35A8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4A35A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4A35A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4A35A8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4A35A8"/>
    <w:pPr>
      <w:suppressLineNumbers w:val="0"/>
    </w:pPr>
  </w:style>
  <w:style w:type="paragraph" w:customStyle="1" w:styleId="DraftHeading3">
    <w:name w:val="Draft Heading 3"/>
    <w:basedOn w:val="Normal"/>
    <w:next w:val="Normal"/>
    <w:rsid w:val="004A35A8"/>
    <w:pPr>
      <w:suppressLineNumbers w:val="0"/>
    </w:pPr>
  </w:style>
  <w:style w:type="paragraph" w:customStyle="1" w:styleId="DraftHeading4">
    <w:name w:val="Draft Heading 4"/>
    <w:basedOn w:val="Normal"/>
    <w:next w:val="Normal"/>
    <w:rsid w:val="004A35A8"/>
    <w:pPr>
      <w:suppressLineNumbers w:val="0"/>
    </w:pPr>
  </w:style>
  <w:style w:type="paragraph" w:customStyle="1" w:styleId="DraftHeading5">
    <w:name w:val="Draft Heading 5"/>
    <w:basedOn w:val="Normal"/>
    <w:next w:val="Normal"/>
    <w:rsid w:val="004A35A8"/>
    <w:pPr>
      <w:suppressLineNumbers w:val="0"/>
    </w:pPr>
  </w:style>
  <w:style w:type="paragraph" w:customStyle="1" w:styleId="DraftPenalty1">
    <w:name w:val="Draft Penalty 1"/>
    <w:basedOn w:val="Penalty"/>
    <w:next w:val="Normal"/>
    <w:rsid w:val="004A35A8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4A35A8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4A35A8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4A35A8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4A35A8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4A35A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4A35A8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4A35A8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4A35A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4A35A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4A35A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4A35A8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4A35A8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4A35A8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4A35A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4A35A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4A35A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4A35A8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4A35A8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4A35A8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4A35A8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4A35A8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4A35A8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4A35A8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4A35A8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4A35A8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4A35A8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A35A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4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Multicultural Victoria Amendment Bill 2026</dc:title>
  <dc:subject>OCPC Word Template</dc:subject>
  <dc:creator>Jim Soundias</dc:creator>
  <cp:keywords>Formats, House Amendments</cp:keywords>
  <dc:description>10/07/2026 (Prod)</dc:description>
  <cp:lastModifiedBy>Vivienne Bannan</cp:lastModifiedBy>
  <cp:revision>2</cp:revision>
  <cp:lastPrinted>2026-08-27T00:14:00Z</cp:lastPrinted>
  <dcterms:created xsi:type="dcterms:W3CDTF">2026-08-27T00:45:00Z</dcterms:created>
  <dcterms:modified xsi:type="dcterms:W3CDTF">2026-08-27T00:45:00Z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628288</vt:i4>
  </property>
  <property fmtid="{D5CDD505-2E9C-101B-9397-08002B2CF9AE}" pid="10" name="DocSubFolderNumber">
    <vt:lpwstr>S26/183</vt:lpwstr>
  </property>
</Properties>
</file>