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0B97" w14:textId="16C718BA" w:rsidR="00712B9B" w:rsidRDefault="00B12130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790779FE" w14:textId="4551A0E9" w:rsidR="00712B9B" w:rsidRDefault="00B12130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WORKPLACE PROTECTION ORDERS BILL 2026</w:t>
      </w:r>
    </w:p>
    <w:p w14:paraId="2EDFF2D2" w14:textId="2AAF4DE9" w:rsidR="00712B9B" w:rsidRDefault="00B12130" w:rsidP="00B12130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60732B58" w14:textId="41FBF9FF" w:rsidR="00712B9B" w:rsidRDefault="00B12130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 xml:space="preserve">(Amendments to be proposed in Committee </w:t>
      </w:r>
      <w:proofErr w:type="gramStart"/>
      <w:r>
        <w:rPr>
          <w:u w:val="single"/>
        </w:rPr>
        <w:t>by  AIV</w:t>
      </w:r>
      <w:proofErr w:type="gramEnd"/>
      <w:r>
        <w:rPr>
          <w:u w:val="single"/>
        </w:rPr>
        <w:t xml:space="preserve"> PUGLIELLI)</w:t>
      </w:r>
    </w:p>
    <w:p w14:paraId="6105CB15" w14:textId="77777777" w:rsidR="00817D84" w:rsidRDefault="00817D84">
      <w:pPr>
        <w:tabs>
          <w:tab w:val="left" w:pos="3912"/>
          <w:tab w:val="left" w:pos="4423"/>
        </w:tabs>
        <w:jc w:val="center"/>
        <w:rPr>
          <w:u w:val="single"/>
        </w:rPr>
      </w:pPr>
    </w:p>
    <w:bookmarkEnd w:id="3"/>
    <w:p w14:paraId="0D4016E1" w14:textId="77777777" w:rsidR="000F5E98" w:rsidRDefault="004E3B7B" w:rsidP="00E3227F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 xml:space="preserve">Clause 4, lines </w:t>
      </w:r>
      <w:r w:rsidR="000F5E98">
        <w:t>13 to 15, omit all words and expressions on these lines and insert—</w:t>
      </w:r>
    </w:p>
    <w:p w14:paraId="44DD1E45" w14:textId="71947AC5" w:rsidR="000F5E98" w:rsidRDefault="000F5E98" w:rsidP="000F5E98">
      <w:pPr>
        <w:pStyle w:val="AmendDefinition1"/>
      </w:pPr>
      <w:r>
        <w:t>"</w:t>
      </w:r>
      <w:r w:rsidRPr="000F5E98">
        <w:rPr>
          <w:b/>
          <w:bCs/>
          <w:i/>
          <w:iCs/>
        </w:rPr>
        <w:t xml:space="preserve">applicable business operator </w:t>
      </w:r>
      <w:r>
        <w:t xml:space="preserve">means an entity that carries out a business the predominant purpose of which is the provision of goods for sale or hire (including by auction) on a retail basis;". </w:t>
      </w:r>
    </w:p>
    <w:p w14:paraId="59F33E6C" w14:textId="77777777" w:rsidR="000F5E98" w:rsidRDefault="000F5E98" w:rsidP="000F5E98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4, lines 19 to 21, omit all words and expressions on these lines.</w:t>
      </w:r>
    </w:p>
    <w:p w14:paraId="222FFFE5" w14:textId="254F3318" w:rsidR="004E3B7B" w:rsidRDefault="004E3B7B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4, page 3, lines 5 to 8, omit all words and expressions on these lines.</w:t>
      </w:r>
    </w:p>
    <w:p w14:paraId="0F95CDC2" w14:textId="77777777" w:rsidR="000F5E98" w:rsidRDefault="000F5E98" w:rsidP="000F5E98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4, page 4, lines 7 to 10, omit all words and expressions on these lines.</w:t>
      </w:r>
    </w:p>
    <w:p w14:paraId="31C0F5EA" w14:textId="04F20D62" w:rsidR="004E3B7B" w:rsidRDefault="004E3B7B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4, page 4, lines 16 to 18, omit all words and expressions on these lines.</w:t>
      </w:r>
    </w:p>
    <w:p w14:paraId="562E8623" w14:textId="36B4F2D5" w:rsidR="004E3B7B" w:rsidRDefault="00561B68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8, page 7, lines 1 to 18, omit all words and expressions on these lines.</w:t>
      </w:r>
    </w:p>
    <w:p w14:paraId="3F7AFDEC" w14:textId="48D126B2" w:rsidR="000F5E98" w:rsidRDefault="000F5E98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14, line 20, omit "a retail" and insert "an applicable business".</w:t>
      </w:r>
    </w:p>
    <w:p w14:paraId="43B920A6" w14:textId="62A468A6" w:rsidR="000F5E98" w:rsidRDefault="000F5E98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14, page 14, line 12, omit "a retail" and insert "an applicable business".</w:t>
      </w:r>
    </w:p>
    <w:p w14:paraId="4C45CDC9" w14:textId="51098E31" w:rsidR="000F5E98" w:rsidRDefault="000F5E98" w:rsidP="000F5E98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14, page 14, lines 20 to 32, omit all words and expressions on these lines.</w:t>
      </w:r>
    </w:p>
    <w:p w14:paraId="782D8C14" w14:textId="0A4D2309" w:rsidR="00EF6E81" w:rsidRDefault="00EF6E81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14, page 15, lines 1 to 9, omit all words and expressions on these lines.</w:t>
      </w:r>
    </w:p>
    <w:p w14:paraId="3EC08966" w14:textId="1D808DD1" w:rsidR="0037450E" w:rsidRDefault="0037450E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23, lines 13 to 23, omit all words and expressions on these lines.</w:t>
      </w:r>
    </w:p>
    <w:p w14:paraId="3CF3C0F2" w14:textId="44A1079B" w:rsidR="0037450E" w:rsidRDefault="0037450E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27, lines 22 to 27, omit all words and expressions on these lines.</w:t>
      </w:r>
    </w:p>
    <w:p w14:paraId="3A591F6E" w14:textId="73825053" w:rsidR="00AD560B" w:rsidRDefault="00BD56C7" w:rsidP="004E3B7B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31, omit this clause.</w:t>
      </w:r>
    </w:p>
    <w:sectPr w:rsidR="00AD560B" w:rsidSect="00B1213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8F68" w14:textId="77777777" w:rsidR="00B352B9" w:rsidRDefault="00B352B9">
      <w:r>
        <w:separator/>
      </w:r>
    </w:p>
  </w:endnote>
  <w:endnote w:type="continuationSeparator" w:id="0">
    <w:p w14:paraId="1329D8E6" w14:textId="77777777" w:rsidR="00B352B9" w:rsidRDefault="00B3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918A" w14:textId="77777777" w:rsidR="0038690A" w:rsidRDefault="0038690A" w:rsidP="00B121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A52BAD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E25BA" w14:textId="49900BF0" w:rsidR="00FF12A1" w:rsidRDefault="00FF12A1" w:rsidP="00B121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C93F02" w14:textId="4F14BF58" w:rsidR="00EB7B62" w:rsidRPr="00FF12A1" w:rsidRDefault="00FF12A1" w:rsidP="00FF12A1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FF12A1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593A" w14:textId="194D3FB4" w:rsidR="003A0472" w:rsidRPr="00DB51E7" w:rsidRDefault="00B12130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48BD" w14:textId="77777777" w:rsidR="00B352B9" w:rsidRDefault="00B352B9">
      <w:r>
        <w:separator/>
      </w:r>
    </w:p>
  </w:footnote>
  <w:footnote w:type="continuationSeparator" w:id="0">
    <w:p w14:paraId="2F06E481" w14:textId="77777777" w:rsidR="00B352B9" w:rsidRDefault="00B35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F4C0" w14:textId="5E08165C" w:rsidR="00E3227F" w:rsidRPr="00B12130" w:rsidRDefault="00B12130" w:rsidP="00B12130">
    <w:pPr>
      <w:pStyle w:val="Header"/>
      <w:jc w:val="right"/>
    </w:pPr>
    <w:r w:rsidRPr="00B12130">
      <w:t>AP90C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2026" w14:textId="72F8F7B9" w:rsidR="0038690A" w:rsidRPr="00B12130" w:rsidRDefault="00B12130" w:rsidP="00B12130">
    <w:pPr>
      <w:pStyle w:val="Header"/>
      <w:jc w:val="right"/>
    </w:pPr>
    <w:r w:rsidRPr="00B12130">
      <w:t>AP90C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5916775"/>
    <w:multiLevelType w:val="multilevel"/>
    <w:tmpl w:val="0922A8D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93C1670"/>
    <w:multiLevelType w:val="multilevel"/>
    <w:tmpl w:val="1AA4663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E7904"/>
    <w:multiLevelType w:val="multilevel"/>
    <w:tmpl w:val="1AA4663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424442"/>
    <w:multiLevelType w:val="multilevel"/>
    <w:tmpl w:val="0922A8D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8"/>
  </w:num>
  <w:num w:numId="4" w16cid:durableId="1150631418">
    <w:abstractNumId w:val="4"/>
  </w:num>
  <w:num w:numId="5" w16cid:durableId="2106420031">
    <w:abstractNumId w:val="9"/>
  </w:num>
  <w:num w:numId="6" w16cid:durableId="1750731282">
    <w:abstractNumId w:val="3"/>
  </w:num>
  <w:num w:numId="7" w16cid:durableId="376052473">
    <w:abstractNumId w:val="19"/>
  </w:num>
  <w:num w:numId="8" w16cid:durableId="1280986872">
    <w:abstractNumId w:val="13"/>
  </w:num>
  <w:num w:numId="9" w16cid:durableId="842748349">
    <w:abstractNumId w:val="6"/>
  </w:num>
  <w:num w:numId="10" w16cid:durableId="2008559572">
    <w:abstractNumId w:val="12"/>
  </w:num>
  <w:num w:numId="11" w16cid:durableId="1128355066">
    <w:abstractNumId w:val="10"/>
  </w:num>
  <w:num w:numId="12" w16cid:durableId="1074471371">
    <w:abstractNumId w:val="1"/>
  </w:num>
  <w:num w:numId="13" w16cid:durableId="315109175">
    <w:abstractNumId w:val="20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8"/>
  </w:num>
  <w:num w:numId="17" w16cid:durableId="1117140667">
    <w:abstractNumId w:val="11"/>
  </w:num>
  <w:num w:numId="18" w16cid:durableId="1900751369">
    <w:abstractNumId w:val="21"/>
  </w:num>
  <w:num w:numId="19" w16cid:durableId="954826693">
    <w:abstractNumId w:val="16"/>
  </w:num>
  <w:num w:numId="20" w16cid:durableId="968315566">
    <w:abstractNumId w:val="7"/>
  </w:num>
  <w:num w:numId="21" w16cid:durableId="1563056041">
    <w:abstractNumId w:val="17"/>
  </w:num>
  <w:num w:numId="22" w16cid:durableId="2138839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09"/>
    <w:docVar w:name="vActTitle" w:val="Workplace Protection Orders Bill 2026"/>
    <w:docVar w:name="vBillNo" w:val="309"/>
    <w:docVar w:name="vBillTitle" w:val="Workplace Protection Orders Bill 2026"/>
    <w:docVar w:name="vDocumentType" w:val=".HOUSEAMEND"/>
    <w:docVar w:name="vDraftNo" w:val="0"/>
    <w:docVar w:name="vDraftVers" w:val="2"/>
    <w:docVar w:name="vDraftVersion" w:val="23954 - AP90C - Victorian Greens (Mr PUGLIELLI) House Print"/>
    <w:docVar w:name="VersionNo" w:val="2"/>
    <w:docVar w:name="vFileName" w:val="23954 - AP90C - Victorian Greens (Mr PUGLIELLI) House Print"/>
    <w:docVar w:name="vFinalisePrevVer" w:val="True"/>
    <w:docVar w:name="vGovNonGov" w:val="18"/>
    <w:docVar w:name="vHouseType" w:val="2"/>
    <w:docVar w:name="vILDNum" w:val="23954"/>
    <w:docVar w:name="vIsBrandNewVersion" w:val="No"/>
    <w:docVar w:name="vIsNewDocument" w:val="False"/>
    <w:docVar w:name="vLegCommission" w:val="0"/>
    <w:docVar w:name="vMinisterID" w:val="373"/>
    <w:docVar w:name="vMinisterName" w:val="Puglielli, Aiv, Mr"/>
    <w:docVar w:name="vMinisterNameIndex" w:val="94"/>
    <w:docVar w:name="vParliament" w:val="60"/>
    <w:docVar w:name="vPartyID" w:val="6"/>
    <w:docVar w:name="vPartyName" w:val="Victorian Greens"/>
    <w:docVar w:name="vPrevDraftNo" w:val="0"/>
    <w:docVar w:name="vPrevDraftVers" w:val="2"/>
    <w:docVar w:name="vPrevFileName" w:val="23954 - AP90C - Victorian Greens (Mr PUGLIELLI) House Print"/>
    <w:docVar w:name="vPrevMinisterID" w:val="373"/>
    <w:docVar w:name="vPrnOnSepLine" w:val="False"/>
    <w:docVar w:name="vSavedToLocal" w:val="No"/>
    <w:docVar w:name="vSecurityMarking" w:val="0"/>
    <w:docVar w:name="vSeqNum" w:val="AP90C"/>
    <w:docVar w:name="vSession" w:val="1"/>
    <w:docVar w:name="vTRIMFileName" w:val="23954 - AP90C - Victorian Greens (Mr PUGLIELLI) House Print"/>
    <w:docVar w:name="vTRIMRecordNumber" w:val="D26/21992[v2]"/>
    <w:docVar w:name="vTxtAfterIndex" w:val="-1"/>
    <w:docVar w:name="vTxtBefore" w:val="Amendments to be proposed in Committee by"/>
    <w:docVar w:name="vTxtBeforeIndex" w:val="3"/>
    <w:docVar w:name="vVersionDate" w:val="21/8/2026"/>
    <w:docVar w:name="vYear" w:val="2026"/>
  </w:docVars>
  <w:rsids>
    <w:rsidRoot w:val="00E3227F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0F5E98"/>
    <w:rsid w:val="000F5F2A"/>
    <w:rsid w:val="00105381"/>
    <w:rsid w:val="00105A27"/>
    <w:rsid w:val="00111B6E"/>
    <w:rsid w:val="00117DF3"/>
    <w:rsid w:val="001231A8"/>
    <w:rsid w:val="00124864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3F85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4A0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50E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B18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3B7B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1B68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367C4"/>
    <w:rsid w:val="00640007"/>
    <w:rsid w:val="006422ED"/>
    <w:rsid w:val="00645A24"/>
    <w:rsid w:val="0064678C"/>
    <w:rsid w:val="006478EC"/>
    <w:rsid w:val="00650714"/>
    <w:rsid w:val="00655CF1"/>
    <w:rsid w:val="00661E86"/>
    <w:rsid w:val="0066658B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0E2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17D8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3AD4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57827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0EBD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0E9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159C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560B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2130"/>
    <w:rsid w:val="00B13635"/>
    <w:rsid w:val="00B13FFA"/>
    <w:rsid w:val="00B143E3"/>
    <w:rsid w:val="00B20DB0"/>
    <w:rsid w:val="00B222FE"/>
    <w:rsid w:val="00B238BC"/>
    <w:rsid w:val="00B23903"/>
    <w:rsid w:val="00B26EA0"/>
    <w:rsid w:val="00B31B9D"/>
    <w:rsid w:val="00B352B9"/>
    <w:rsid w:val="00B35ED6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56C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3D2D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227F"/>
    <w:rsid w:val="00E35D10"/>
    <w:rsid w:val="00E40693"/>
    <w:rsid w:val="00E42F60"/>
    <w:rsid w:val="00E4444E"/>
    <w:rsid w:val="00E44695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5C58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6E81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52246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68D"/>
    <w:rsid w:val="00FA3AC2"/>
    <w:rsid w:val="00FB02A0"/>
    <w:rsid w:val="00FB2A10"/>
    <w:rsid w:val="00FB3BA0"/>
    <w:rsid w:val="00FB6598"/>
    <w:rsid w:val="00FB6FA5"/>
    <w:rsid w:val="00FC3B8C"/>
    <w:rsid w:val="00FE10F5"/>
    <w:rsid w:val="00FF12A1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DDAC0F"/>
  <w15:docId w15:val="{8C3566B0-0570-41EB-BBE4-7F811F7A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2130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B12130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B1213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B1213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B1213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B12130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B1213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12130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12130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1213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B12130"/>
    <w:pPr>
      <w:ind w:left="1871"/>
    </w:pPr>
  </w:style>
  <w:style w:type="paragraph" w:customStyle="1" w:styleId="Normal-Draft">
    <w:name w:val="Normal - Draft"/>
    <w:rsid w:val="00B1213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B12130"/>
    <w:pPr>
      <w:ind w:left="2381"/>
    </w:pPr>
  </w:style>
  <w:style w:type="paragraph" w:customStyle="1" w:styleId="AmendBody3">
    <w:name w:val="Amend. Body 3"/>
    <w:basedOn w:val="Normal-Draft"/>
    <w:next w:val="Normal"/>
    <w:rsid w:val="00B12130"/>
    <w:pPr>
      <w:ind w:left="2892"/>
    </w:pPr>
  </w:style>
  <w:style w:type="paragraph" w:customStyle="1" w:styleId="AmendBody4">
    <w:name w:val="Amend. Body 4"/>
    <w:basedOn w:val="Normal-Draft"/>
    <w:next w:val="Normal"/>
    <w:rsid w:val="00B12130"/>
    <w:pPr>
      <w:ind w:left="3402"/>
    </w:pPr>
  </w:style>
  <w:style w:type="paragraph" w:styleId="Header">
    <w:name w:val="header"/>
    <w:basedOn w:val="Normal"/>
    <w:rsid w:val="00B121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12130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B12130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B12130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B12130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B12130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B12130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B12130"/>
    <w:pPr>
      <w:suppressLineNumbers w:val="0"/>
    </w:pPr>
  </w:style>
  <w:style w:type="paragraph" w:customStyle="1" w:styleId="AmendHeading3">
    <w:name w:val="Amend. Heading 3"/>
    <w:basedOn w:val="Normal"/>
    <w:next w:val="Normal"/>
    <w:rsid w:val="00B12130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B12130"/>
    <w:pPr>
      <w:suppressLineNumbers w:val="0"/>
    </w:pPr>
  </w:style>
  <w:style w:type="paragraph" w:customStyle="1" w:styleId="AmendHeading5">
    <w:name w:val="Amend. Heading 5"/>
    <w:basedOn w:val="Normal"/>
    <w:next w:val="Normal"/>
    <w:rsid w:val="00B12130"/>
    <w:pPr>
      <w:suppressLineNumbers w:val="0"/>
    </w:pPr>
  </w:style>
  <w:style w:type="paragraph" w:customStyle="1" w:styleId="BodyParagraph">
    <w:name w:val="Body Paragraph"/>
    <w:next w:val="Normal"/>
    <w:rsid w:val="00B12130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B12130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B12130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B1213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B1213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B1213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B12130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B12130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B12130"/>
    <w:rPr>
      <w:caps w:val="0"/>
    </w:rPr>
  </w:style>
  <w:style w:type="paragraph" w:customStyle="1" w:styleId="Normal-Schedule">
    <w:name w:val="Normal - Schedule"/>
    <w:rsid w:val="00B1213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B12130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B12130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B12130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B1213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B12130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B12130"/>
  </w:style>
  <w:style w:type="paragraph" w:customStyle="1" w:styleId="Penalty">
    <w:name w:val="Penalty"/>
    <w:next w:val="Normal"/>
    <w:rsid w:val="00B12130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B12130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B12130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B12130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B12130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B12130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B12130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B12130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B12130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B12130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B12130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B12130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B12130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B12130"/>
    <w:pPr>
      <w:suppressLineNumbers w:val="0"/>
    </w:pPr>
  </w:style>
  <w:style w:type="paragraph" w:customStyle="1" w:styleId="AutoNumber">
    <w:name w:val="Auto Number"/>
    <w:rsid w:val="00B12130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B12130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B12130"/>
    <w:rPr>
      <w:vertAlign w:val="superscript"/>
    </w:rPr>
  </w:style>
  <w:style w:type="paragraph" w:styleId="EndnoteText">
    <w:name w:val="endnote text"/>
    <w:basedOn w:val="Normal"/>
    <w:semiHidden/>
    <w:rsid w:val="00B12130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B12130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B12130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B12130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B12130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B12130"/>
    <w:pPr>
      <w:spacing w:after="120"/>
      <w:jc w:val="center"/>
    </w:pPr>
  </w:style>
  <w:style w:type="paragraph" w:styleId="MacroText">
    <w:name w:val="macro"/>
    <w:semiHidden/>
    <w:rsid w:val="00B121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B1213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B1213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B1213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B1213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B1213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B12130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B1213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B1213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B1213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B1213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B12130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B12130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B12130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B1213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B1213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B12130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B12130"/>
    <w:pPr>
      <w:suppressLineNumbers w:val="0"/>
    </w:pPr>
  </w:style>
  <w:style w:type="paragraph" w:customStyle="1" w:styleId="DraftHeading3">
    <w:name w:val="Draft Heading 3"/>
    <w:basedOn w:val="Normal"/>
    <w:next w:val="Normal"/>
    <w:rsid w:val="00B12130"/>
    <w:pPr>
      <w:suppressLineNumbers w:val="0"/>
    </w:pPr>
  </w:style>
  <w:style w:type="paragraph" w:customStyle="1" w:styleId="DraftHeading4">
    <w:name w:val="Draft Heading 4"/>
    <w:basedOn w:val="Normal"/>
    <w:next w:val="Normal"/>
    <w:rsid w:val="00B12130"/>
    <w:pPr>
      <w:suppressLineNumbers w:val="0"/>
    </w:pPr>
  </w:style>
  <w:style w:type="paragraph" w:customStyle="1" w:styleId="DraftHeading5">
    <w:name w:val="Draft Heading 5"/>
    <w:basedOn w:val="Normal"/>
    <w:next w:val="Normal"/>
    <w:rsid w:val="00B12130"/>
    <w:pPr>
      <w:suppressLineNumbers w:val="0"/>
    </w:pPr>
  </w:style>
  <w:style w:type="paragraph" w:customStyle="1" w:styleId="DraftPenalty1">
    <w:name w:val="Draft Penalty 1"/>
    <w:basedOn w:val="Penalty"/>
    <w:next w:val="Normal"/>
    <w:rsid w:val="00B12130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B12130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B12130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B12130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B12130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B1213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B1213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B1213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B1213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B1213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B12130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B12130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B1213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B1213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B1213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B12130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B12130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B12130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B1213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B1213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B1213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B12130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B12130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B12130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B12130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B12130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B12130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B12130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B12130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12130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B12130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1213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Workplace Protection Orders Bill 2026</vt:lpstr>
    </vt:vector>
  </TitlesOfParts>
  <Manager>Information Systems</Manager>
  <Company>OCPC-VIC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Protection Orders Bill 2026</dc:title>
  <dc:subject>OCPC Word Template</dc:subject>
  <dc:creator>Holly Smart</dc:creator>
  <cp:keywords>Formats, House Amendments</cp:keywords>
  <dc:description>10/07/2026 (Prod)</dc:description>
  <cp:lastModifiedBy>Vivienne Bannan</cp:lastModifiedBy>
  <cp:revision>2</cp:revision>
  <cp:lastPrinted>2026-08-17T04:22:00Z</cp:lastPrinted>
  <dcterms:created xsi:type="dcterms:W3CDTF">2026-08-24T00:50:00Z</dcterms:created>
  <dcterms:modified xsi:type="dcterms:W3CDTF">2026-08-24T00:50:00Z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623676</vt:i4>
  </property>
  <property fmtid="{D5CDD505-2E9C-101B-9397-08002B2CF9AE}" pid="10" name="DocSubFolderNumber">
    <vt:lpwstr>S25/2450</vt:lpwstr>
  </property>
</Properties>
</file>