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DB5A" w14:textId="4106B33E" w:rsidR="00712B9B" w:rsidRPr="00B76C5F" w:rsidRDefault="004A35A8" w:rsidP="00B76C5F">
      <w:pPr>
        <w:tabs>
          <w:tab w:val="clear" w:pos="720"/>
        </w:tabs>
        <w:spacing w:after="240"/>
        <w:ind w:right="-1843"/>
        <w:jc w:val="center"/>
        <w:rPr>
          <w:rFonts w:asciiTheme="minorHAnsi" w:hAnsiTheme="minorHAnsi" w:cstheme="minorHAnsi"/>
          <w:b/>
          <w:caps/>
        </w:rPr>
      </w:pPr>
      <w:bookmarkStart w:id="0" w:name="cpBillTitle"/>
      <w:r w:rsidRPr="00B76C5F">
        <w:rPr>
          <w:rFonts w:asciiTheme="minorHAnsi" w:hAnsiTheme="minorHAnsi" w:cstheme="minorHAnsi"/>
          <w:b/>
          <w:caps/>
        </w:rPr>
        <w:t>MULTICULTURAL VICTORIA AMENDMENT BILL 2026</w:t>
      </w:r>
    </w:p>
    <w:bookmarkEnd w:id="0"/>
    <w:p w14:paraId="24B7073C" w14:textId="77777777" w:rsidR="00B76C5F" w:rsidRPr="000E1E0D" w:rsidRDefault="00B76C5F" w:rsidP="00B76C5F">
      <w:pPr>
        <w:tabs>
          <w:tab w:val="clear" w:pos="720"/>
        </w:tabs>
        <w:ind w:right="-1843"/>
        <w:jc w:val="center"/>
        <w:rPr>
          <w:rFonts w:asciiTheme="minorHAnsi" w:hAnsiTheme="minorHAnsi" w:cstheme="minorHAnsi"/>
          <w:b/>
        </w:rPr>
      </w:pPr>
      <w:r w:rsidRPr="000E1E0D">
        <w:rPr>
          <w:rFonts w:asciiTheme="minorHAnsi" w:hAnsiTheme="minorHAnsi" w:cstheme="minorHAnsi"/>
          <w:b/>
        </w:rPr>
        <w:t>(Amendments made by the Legislative Council)</w:t>
      </w:r>
    </w:p>
    <w:p w14:paraId="7D0B64AA" w14:textId="77777777" w:rsidR="006961E4" w:rsidRPr="00B76C5F" w:rsidRDefault="006961E4">
      <w:pPr>
        <w:tabs>
          <w:tab w:val="left" w:pos="3912"/>
          <w:tab w:val="left" w:pos="4423"/>
        </w:tabs>
        <w:rPr>
          <w:rFonts w:asciiTheme="minorHAnsi" w:hAnsiTheme="minorHAnsi" w:cstheme="minorHAnsi"/>
        </w:rPr>
      </w:pPr>
    </w:p>
    <w:p w14:paraId="42A6654C" w14:textId="77777777" w:rsidR="000619E6" w:rsidRPr="00B76C5F" w:rsidRDefault="000619E6" w:rsidP="000619E6">
      <w:pPr>
        <w:pStyle w:val="ManualNumber"/>
        <w:numPr>
          <w:ilvl w:val="0"/>
          <w:numId w:val="20"/>
        </w:numPr>
        <w:spacing w:before="120" w:after="200"/>
        <w:rPr>
          <w:rFonts w:asciiTheme="minorHAnsi" w:hAnsiTheme="minorHAnsi" w:cstheme="minorHAnsi"/>
        </w:rPr>
      </w:pPr>
      <w:bookmarkStart w:id="1" w:name="cpStart"/>
      <w:bookmarkEnd w:id="1"/>
      <w:r w:rsidRPr="00B76C5F">
        <w:rPr>
          <w:rFonts w:asciiTheme="minorHAnsi" w:hAnsiTheme="minorHAnsi" w:cstheme="minorHAnsi"/>
        </w:rPr>
        <w:t xml:space="preserve">Clause 1, line 5, after "Multicultural" insert "and Multifaith". </w:t>
      </w:r>
    </w:p>
    <w:p w14:paraId="0488EE14" w14:textId="77777777" w:rsidR="000619E6" w:rsidRPr="00B76C5F" w:rsidRDefault="000619E6" w:rsidP="000619E6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  <w:lang w:val="en-US"/>
        </w:rPr>
        <w:t xml:space="preserve">Clause 1, line 8, </w:t>
      </w:r>
      <w:r w:rsidRPr="00B76C5F">
        <w:rPr>
          <w:rFonts w:asciiTheme="minorHAnsi" w:hAnsiTheme="minorHAnsi" w:cstheme="minorHAnsi"/>
        </w:rPr>
        <w:t xml:space="preserve">after "Multicultural" insert "and Multifaith". </w:t>
      </w:r>
    </w:p>
    <w:p w14:paraId="14222419" w14:textId="54DBE1B1" w:rsidR="000619E6" w:rsidRPr="00B76C5F" w:rsidRDefault="000619E6" w:rsidP="000619E6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Division heading pr</w:t>
      </w:r>
      <w:r w:rsidR="00502C31" w:rsidRPr="00B76C5F">
        <w:rPr>
          <w:rFonts w:asciiTheme="minorHAnsi" w:hAnsiTheme="minorHAnsi" w:cstheme="minorHAnsi"/>
        </w:rPr>
        <w:t>eceding</w:t>
      </w:r>
      <w:r w:rsidRPr="00B76C5F">
        <w:rPr>
          <w:rFonts w:asciiTheme="minorHAnsi" w:hAnsiTheme="minorHAnsi" w:cstheme="minorHAnsi"/>
        </w:rPr>
        <w:t xml:space="preserve"> clause 4,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7CCF9AB6" w14:textId="77777777" w:rsidR="000619E6" w:rsidRPr="00B76C5F" w:rsidRDefault="000619E6" w:rsidP="000619E6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4, line 8, after "Multicultural" insert "and Multifaith". </w:t>
      </w:r>
    </w:p>
    <w:p w14:paraId="436F2AD5" w14:textId="77777777" w:rsidR="000619E6" w:rsidRPr="00B76C5F" w:rsidRDefault="000619E6" w:rsidP="000619E6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4, line 17, after "Multicultural" insert "and Multifaith". </w:t>
      </w:r>
    </w:p>
    <w:p w14:paraId="55454294" w14:textId="1FCA7A4D" w:rsidR="00DD4710" w:rsidRPr="00B76C5F" w:rsidRDefault="00DD4710" w:rsidP="000619E6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5, page 4, line 22, after "</w:t>
      </w:r>
      <w:r w:rsidRPr="00B76C5F">
        <w:rPr>
          <w:rFonts w:asciiTheme="minorHAnsi" w:hAnsiTheme="minorHAnsi" w:cstheme="minorHAnsi"/>
          <w:b/>
          <w:bCs/>
          <w:i/>
          <w:i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  <w:i/>
          <w:i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1ACB0AD1" w14:textId="230B4683" w:rsidR="000619E6" w:rsidRPr="00B76C5F" w:rsidRDefault="000619E6" w:rsidP="000619E6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5, page 4, lines 25 and 26</w:t>
      </w:r>
      <w:r w:rsidR="00425172" w:rsidRPr="00B76C5F">
        <w:rPr>
          <w:rFonts w:asciiTheme="minorHAnsi" w:hAnsiTheme="minorHAnsi" w:cstheme="minorHAnsi"/>
        </w:rPr>
        <w:t xml:space="preserve">, omit all words and expressions on these lines </w:t>
      </w:r>
      <w:r w:rsidRPr="00B76C5F">
        <w:rPr>
          <w:rFonts w:asciiTheme="minorHAnsi" w:hAnsiTheme="minorHAnsi" w:cstheme="minorHAnsi"/>
        </w:rPr>
        <w:t>and insert—</w:t>
      </w:r>
    </w:p>
    <w:p w14:paraId="7A6ABACE" w14:textId="77777777" w:rsidR="000619E6" w:rsidRPr="00B76C5F" w:rsidRDefault="000619E6" w:rsidP="00B76C5F">
      <w:pPr>
        <w:pStyle w:val="AmendDefinition1"/>
        <w:spacing w:after="200"/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"</w:t>
      </w:r>
      <w:r w:rsidRPr="00B76C5F">
        <w:rPr>
          <w:rFonts w:asciiTheme="minorHAnsi" w:hAnsiTheme="minorHAnsi" w:cstheme="minorHAnsi"/>
          <w:b/>
          <w:bCs/>
          <w:i/>
          <w:iCs/>
        </w:rPr>
        <w:t>Multicultural and Multifaith Victoria</w:t>
      </w:r>
      <w:r w:rsidRPr="00B76C5F">
        <w:rPr>
          <w:rFonts w:asciiTheme="minorHAnsi" w:hAnsiTheme="minorHAnsi" w:cstheme="minorHAnsi"/>
        </w:rPr>
        <w:t xml:space="preserve"> means Multicultural and Multifaith Victoria established by section 6;". </w:t>
      </w:r>
    </w:p>
    <w:p w14:paraId="5F4A520B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7, line 1</w:t>
      </w:r>
      <w:r w:rsidR="00A16467" w:rsidRPr="00B76C5F">
        <w:rPr>
          <w:rFonts w:asciiTheme="minorHAnsi" w:hAnsiTheme="minorHAnsi" w:cstheme="minorHAnsi"/>
        </w:rPr>
        <w:t>4</w:t>
      </w:r>
      <w:r w:rsidRPr="00B76C5F">
        <w:rPr>
          <w:rFonts w:asciiTheme="minorHAnsi" w:hAnsiTheme="minorHAnsi" w:cstheme="minorHAnsi"/>
        </w:rPr>
        <w:t>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5EB5610E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8, line 17,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55D2A5B2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8, line 18, after "Multicultural" insert "and Multifaith". </w:t>
      </w:r>
    </w:p>
    <w:p w14:paraId="5073CB8F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8, line 19, after "Multicultural" insert "and Multifaith". </w:t>
      </w:r>
    </w:p>
    <w:p w14:paraId="4D46C0BD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9, line 26,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25EFBF71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9, line 27, after "Multicultural" insert "and Multifaith". </w:t>
      </w:r>
    </w:p>
    <w:p w14:paraId="55552C76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10, line 9,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110A7C5E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10, line 10, after "Multicultural" insert "and Multifaith". </w:t>
      </w:r>
    </w:p>
    <w:p w14:paraId="4CCEC5A4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lastRenderedPageBreak/>
        <w:t xml:space="preserve">Clause 10, line 12, after "Multicultural" insert "and Multifaith". </w:t>
      </w:r>
    </w:p>
    <w:p w14:paraId="1BD2353E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10, line 28, after "Multicultural" insert "and Multifaith". </w:t>
      </w:r>
    </w:p>
    <w:p w14:paraId="5C80C254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10, page 10, line 8, after "Multicultural" insert "and Multifaith". </w:t>
      </w:r>
    </w:p>
    <w:p w14:paraId="44A73C70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10, page 10, line 20, after "Multicultural" insert "and Multifaith". </w:t>
      </w:r>
    </w:p>
    <w:p w14:paraId="156ABA8B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10, page 10, line 23, after "Multicultural" insert "and Multifaith". </w:t>
      </w:r>
    </w:p>
    <w:p w14:paraId="7B67ED31" w14:textId="77777777" w:rsidR="004A35A8" w:rsidRPr="00B76C5F" w:rsidRDefault="00502C31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11, line 9, </w:t>
      </w:r>
      <w:r w:rsidR="000619E6" w:rsidRPr="00B76C5F">
        <w:rPr>
          <w:rFonts w:asciiTheme="minorHAnsi" w:hAnsiTheme="minorHAnsi" w:cstheme="minorHAnsi"/>
        </w:rPr>
        <w:t>after "</w:t>
      </w:r>
      <w:r w:rsidR="000619E6" w:rsidRPr="00B76C5F">
        <w:rPr>
          <w:rFonts w:asciiTheme="minorHAnsi" w:hAnsiTheme="minorHAnsi" w:cstheme="minorHAnsi"/>
          <w:b/>
          <w:bCs/>
        </w:rPr>
        <w:t>Multicultural</w:t>
      </w:r>
      <w:r w:rsidR="000619E6" w:rsidRPr="00B76C5F">
        <w:rPr>
          <w:rFonts w:asciiTheme="minorHAnsi" w:hAnsiTheme="minorHAnsi" w:cstheme="minorHAnsi"/>
        </w:rPr>
        <w:t>" insert "</w:t>
      </w:r>
      <w:r w:rsidR="000619E6" w:rsidRPr="00B76C5F">
        <w:rPr>
          <w:rFonts w:asciiTheme="minorHAnsi" w:hAnsiTheme="minorHAnsi" w:cstheme="minorHAnsi"/>
          <w:b/>
          <w:bCs/>
        </w:rPr>
        <w:t>and Multifaith</w:t>
      </w:r>
      <w:r w:rsidR="000619E6" w:rsidRPr="00B76C5F">
        <w:rPr>
          <w:rFonts w:asciiTheme="minorHAnsi" w:hAnsiTheme="minorHAnsi" w:cstheme="minorHAnsi"/>
        </w:rPr>
        <w:t xml:space="preserve">". </w:t>
      </w:r>
    </w:p>
    <w:p w14:paraId="713686AB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11, line 12,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52DB4164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11, line 15, after "Multicultural" insert "and Multifaith". </w:t>
      </w:r>
    </w:p>
    <w:p w14:paraId="77800897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11, line 21, after "Multicultural" insert "and Multifaith". </w:t>
      </w:r>
    </w:p>
    <w:p w14:paraId="0FCA286C" w14:textId="77777777" w:rsidR="004A35A8" w:rsidRPr="00B76C5F" w:rsidRDefault="00502C31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12, line 22, </w:t>
      </w:r>
      <w:r w:rsidR="000619E6" w:rsidRPr="00B76C5F">
        <w:rPr>
          <w:rFonts w:asciiTheme="minorHAnsi" w:hAnsiTheme="minorHAnsi" w:cstheme="minorHAnsi"/>
        </w:rPr>
        <w:t>after "</w:t>
      </w:r>
      <w:r w:rsidR="000619E6" w:rsidRPr="00B76C5F">
        <w:rPr>
          <w:rFonts w:asciiTheme="minorHAnsi" w:hAnsiTheme="minorHAnsi" w:cstheme="minorHAnsi"/>
          <w:b/>
          <w:bCs/>
        </w:rPr>
        <w:t>Multicultural</w:t>
      </w:r>
      <w:r w:rsidR="000619E6" w:rsidRPr="00B76C5F">
        <w:rPr>
          <w:rFonts w:asciiTheme="minorHAnsi" w:hAnsiTheme="minorHAnsi" w:cstheme="minorHAnsi"/>
        </w:rPr>
        <w:t>" insert "</w:t>
      </w:r>
      <w:r w:rsidR="000619E6" w:rsidRPr="00B76C5F">
        <w:rPr>
          <w:rFonts w:asciiTheme="minorHAnsi" w:hAnsiTheme="minorHAnsi" w:cstheme="minorHAnsi"/>
          <w:b/>
          <w:bCs/>
        </w:rPr>
        <w:t>and Multifaith</w:t>
      </w:r>
      <w:r w:rsidR="000619E6" w:rsidRPr="00B76C5F">
        <w:rPr>
          <w:rFonts w:asciiTheme="minorHAnsi" w:hAnsiTheme="minorHAnsi" w:cstheme="minorHAnsi"/>
        </w:rPr>
        <w:t xml:space="preserve">". </w:t>
      </w:r>
    </w:p>
    <w:p w14:paraId="2AB91C89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12, line 25,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20A07A9A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12, line 28, after "Multicultural" insert "and Multifaith". </w:t>
      </w:r>
    </w:p>
    <w:p w14:paraId="0BC0736A" w14:textId="77777777" w:rsidR="004A35A8" w:rsidRPr="00B76C5F" w:rsidRDefault="00502C31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13, line 29, </w:t>
      </w:r>
      <w:r w:rsidR="000619E6" w:rsidRPr="00B76C5F">
        <w:rPr>
          <w:rFonts w:asciiTheme="minorHAnsi" w:hAnsiTheme="minorHAnsi" w:cstheme="minorHAnsi"/>
        </w:rPr>
        <w:t>after "</w:t>
      </w:r>
      <w:r w:rsidR="000619E6" w:rsidRPr="00B76C5F">
        <w:rPr>
          <w:rFonts w:asciiTheme="minorHAnsi" w:hAnsiTheme="minorHAnsi" w:cstheme="minorHAnsi"/>
          <w:b/>
          <w:bCs/>
        </w:rPr>
        <w:t>Multicultural</w:t>
      </w:r>
      <w:r w:rsidR="000619E6" w:rsidRPr="00B76C5F">
        <w:rPr>
          <w:rFonts w:asciiTheme="minorHAnsi" w:hAnsiTheme="minorHAnsi" w:cstheme="minorHAnsi"/>
        </w:rPr>
        <w:t>" insert "</w:t>
      </w:r>
      <w:r w:rsidR="000619E6" w:rsidRPr="00B76C5F">
        <w:rPr>
          <w:rFonts w:asciiTheme="minorHAnsi" w:hAnsiTheme="minorHAnsi" w:cstheme="minorHAnsi"/>
          <w:b/>
          <w:bCs/>
        </w:rPr>
        <w:t>and Multifaith</w:t>
      </w:r>
      <w:r w:rsidR="000619E6" w:rsidRPr="00B76C5F">
        <w:rPr>
          <w:rFonts w:asciiTheme="minorHAnsi" w:hAnsiTheme="minorHAnsi" w:cstheme="minorHAnsi"/>
        </w:rPr>
        <w:t xml:space="preserve">". </w:t>
      </w:r>
    </w:p>
    <w:p w14:paraId="66324180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13, line 33,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69B497F6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13, page 12, line 3, after "Multicultural" insert "and Multifaith". </w:t>
      </w:r>
    </w:p>
    <w:p w14:paraId="31315700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13, page 12, line 7, after "Multicultural" insert "and Multifaith". </w:t>
      </w:r>
    </w:p>
    <w:p w14:paraId="1251E268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14, line 11,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76351EED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14, line 20, after "Multicultural" insert "and Multifaith". </w:t>
      </w:r>
    </w:p>
    <w:p w14:paraId="17A1F94B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14, page 13, line 9, after "Multicultural" insert "and Multifaith". </w:t>
      </w:r>
    </w:p>
    <w:p w14:paraId="55B43D47" w14:textId="77777777" w:rsidR="004D373F" w:rsidRDefault="004D373F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CFD4F29" w14:textId="7A02BA5B" w:rsidR="004D373F" w:rsidRPr="004D373F" w:rsidRDefault="004D373F" w:rsidP="004D373F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4D373F">
        <w:rPr>
          <w:rFonts w:asciiTheme="minorHAnsi" w:hAnsiTheme="minorHAnsi" w:cstheme="minorHAnsi"/>
        </w:rPr>
        <w:lastRenderedPageBreak/>
        <w:t>Clause 14, page 14, before line 1 insert—</w:t>
      </w:r>
    </w:p>
    <w:p w14:paraId="1CD2C751" w14:textId="77777777" w:rsidR="004D373F" w:rsidRPr="004D373F" w:rsidRDefault="004D373F" w:rsidP="004D373F">
      <w:pPr>
        <w:pStyle w:val="AmendHeading1"/>
        <w:tabs>
          <w:tab w:val="right" w:pos="1701"/>
        </w:tabs>
        <w:spacing w:after="240"/>
        <w:ind w:left="1871" w:hanging="1871"/>
        <w:rPr>
          <w:rFonts w:asciiTheme="minorHAnsi" w:hAnsiTheme="minorHAnsi" w:cstheme="minorHAnsi"/>
        </w:rPr>
      </w:pPr>
      <w:r w:rsidRPr="004D373F">
        <w:rPr>
          <w:rFonts w:asciiTheme="minorHAnsi" w:hAnsiTheme="minorHAnsi" w:cstheme="minorHAnsi"/>
        </w:rPr>
        <w:tab/>
        <w:t>"(2A)</w:t>
      </w:r>
      <w:r w:rsidRPr="004D373F">
        <w:rPr>
          <w:rFonts w:asciiTheme="minorHAnsi" w:hAnsiTheme="minorHAnsi" w:cstheme="minorHAnsi"/>
        </w:rPr>
        <w:tab/>
        <w:t xml:space="preserve">The Minister must not recommend a person for appointment as the Multicultural Coordinator General if that person held a position or office referred to in subsection (2)(a) to (e) in the previous 12 months.". </w:t>
      </w:r>
    </w:p>
    <w:p w14:paraId="5D3525CC" w14:textId="77777777" w:rsidR="004D373F" w:rsidRPr="004D373F" w:rsidRDefault="004D373F" w:rsidP="004D373F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4D373F">
        <w:rPr>
          <w:rFonts w:asciiTheme="minorHAnsi" w:hAnsiTheme="minorHAnsi" w:cstheme="minorHAnsi"/>
        </w:rPr>
        <w:t>Clause 14, page 15, after line 21 insert—</w:t>
      </w:r>
    </w:p>
    <w:p w14:paraId="5AF7E5DD" w14:textId="77777777" w:rsidR="004D373F" w:rsidRPr="004D373F" w:rsidRDefault="004D373F" w:rsidP="004D373F">
      <w:pPr>
        <w:pStyle w:val="AmendHeading1"/>
        <w:tabs>
          <w:tab w:val="right" w:pos="1701"/>
        </w:tabs>
        <w:spacing w:after="240"/>
        <w:ind w:left="1871" w:hanging="1871"/>
        <w:rPr>
          <w:rFonts w:asciiTheme="minorHAnsi" w:hAnsiTheme="minorHAnsi" w:cstheme="minorHAnsi"/>
        </w:rPr>
      </w:pPr>
      <w:r w:rsidRPr="004D373F">
        <w:rPr>
          <w:rFonts w:asciiTheme="minorHAnsi" w:hAnsiTheme="minorHAnsi" w:cstheme="minorHAnsi"/>
        </w:rPr>
        <w:tab/>
        <w:t>"(3A)</w:t>
      </w:r>
      <w:r w:rsidRPr="004D373F">
        <w:rPr>
          <w:rFonts w:asciiTheme="minorHAnsi" w:hAnsiTheme="minorHAnsi" w:cstheme="minorHAnsi"/>
        </w:rPr>
        <w:tab/>
        <w:t xml:space="preserve">The Minister must not recommend a person for appointment as a Deputy Multicultural Coordinator General if that person held a position or office referred to in subsection (3)(a) to (e) in the previous 12 months.". </w:t>
      </w:r>
    </w:p>
    <w:p w14:paraId="6676A5E2" w14:textId="440EEC1C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14, page 16, line 24,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62E97AB6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14, page 16, line 29, after "Multicultural" insert "and Multifaith". </w:t>
      </w:r>
    </w:p>
    <w:p w14:paraId="72864269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14, page 17, line 15, after "Multicultural" insert "and Multifaith". </w:t>
      </w:r>
    </w:p>
    <w:p w14:paraId="04459EFD" w14:textId="77777777" w:rsidR="004A35A8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14, page 17, line 23, after "Multicultural" insert "and Multifaith". </w:t>
      </w:r>
    </w:p>
    <w:p w14:paraId="61FA7A85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17, </w:t>
      </w:r>
      <w:r w:rsidR="00502C31" w:rsidRPr="00B76C5F">
        <w:rPr>
          <w:rFonts w:asciiTheme="minorHAnsi" w:hAnsiTheme="minorHAnsi" w:cstheme="minorHAnsi"/>
        </w:rPr>
        <w:t xml:space="preserve">page 18, </w:t>
      </w:r>
      <w:r w:rsidRPr="00B76C5F">
        <w:rPr>
          <w:rFonts w:asciiTheme="minorHAnsi" w:hAnsiTheme="minorHAnsi" w:cstheme="minorHAnsi"/>
        </w:rPr>
        <w:t xml:space="preserve">line 13, after "Multicultural" insert "and Multifaith". </w:t>
      </w:r>
    </w:p>
    <w:p w14:paraId="5B90982E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17, page 19, line 15, after "Multicultural" insert "and Multifaith". </w:t>
      </w:r>
    </w:p>
    <w:p w14:paraId="28EA19A3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17, page 19, line 17, after "Multicultural" insert "and Multifaith". </w:t>
      </w:r>
    </w:p>
    <w:p w14:paraId="0B9471BE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17, page 19, line 21, after "Multicultural" insert "and Multifaith". </w:t>
      </w:r>
    </w:p>
    <w:p w14:paraId="4B84BE23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18, line, 7,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373AFD15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18, line 9, after "Multicultural" insert "and Multifaith". </w:t>
      </w:r>
    </w:p>
    <w:p w14:paraId="5069375B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18, line 11, after "Multicultural" insert "and Multifaith". </w:t>
      </w:r>
    </w:p>
    <w:p w14:paraId="3AB45685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18, page 22, line 12, after "Multicultural" insert "and Multifaith". </w:t>
      </w:r>
    </w:p>
    <w:p w14:paraId="4A8184FB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19, line 22,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3275B4B9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lastRenderedPageBreak/>
        <w:t>Clause 20, line 25,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00D1C460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20, line 27, after "Multicultural" insert "and Multifaith". </w:t>
      </w:r>
    </w:p>
    <w:p w14:paraId="454A0021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20, line 29, after "Multicultural" insert "and Multifaith". </w:t>
      </w:r>
    </w:p>
    <w:p w14:paraId="1B28D63A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20, page 23, line 1, after "Multicultural" insert "and Multifaith". </w:t>
      </w:r>
    </w:p>
    <w:p w14:paraId="25CDD26F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20, page 23, line 9, after "Multicultural" insert "and Multifaith". </w:t>
      </w:r>
    </w:p>
    <w:p w14:paraId="3A4F7110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20, page 23, line 13, after "Multicultural" insert "and Multifaith". </w:t>
      </w:r>
    </w:p>
    <w:p w14:paraId="74A2AF5A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20, page 23, line 14, after "Multicultural" insert "and Multifaith". </w:t>
      </w:r>
    </w:p>
    <w:p w14:paraId="6A4993DC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21, line 18,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129D82BD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line 21, after "Multicultural" insert "and Multifaith". </w:t>
      </w:r>
    </w:p>
    <w:p w14:paraId="7D8BC060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line 27, after "Multicultural" insert "and Multifaith". </w:t>
      </w:r>
    </w:p>
    <w:p w14:paraId="2F177111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line 29, after "Multicultural" insert "and Multifaith". </w:t>
      </w:r>
    </w:p>
    <w:p w14:paraId="566BC447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21, line 32,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748FC757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page 24, line 5, after "Multicultural" insert "and Multifaith". </w:t>
      </w:r>
    </w:p>
    <w:p w14:paraId="05066282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page 24, line 9, after "Multicultural" insert "and Multifaith". </w:t>
      </w:r>
    </w:p>
    <w:p w14:paraId="361BE51B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page 24, line 13, after "Multicultural" insert "and Multifaith". </w:t>
      </w:r>
    </w:p>
    <w:p w14:paraId="6E5553EF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page 24, line 17, after "Multicultural" insert "and Multifaith". </w:t>
      </w:r>
    </w:p>
    <w:p w14:paraId="7B01F260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page 24, line 26, after "Multicultural" insert "and Multifaith". </w:t>
      </w:r>
    </w:p>
    <w:p w14:paraId="751CF15F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page 24, line 29, after "Multicultural" insert "and Multifaith". </w:t>
      </w:r>
    </w:p>
    <w:p w14:paraId="0BEFBE91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page 25, line 1, after "Multicultural" insert "and Multifaith". </w:t>
      </w:r>
    </w:p>
    <w:p w14:paraId="626D3712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21, page 25, line 3, after "Multicultural" insert "and Multifaith". </w:t>
      </w:r>
    </w:p>
    <w:p w14:paraId="4EA81019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23, line 23,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44DDD069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lastRenderedPageBreak/>
        <w:t>Clause 23, line 24,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528B27DB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line 26, after "Multicultural" insert "and Multifaith". </w:t>
      </w:r>
    </w:p>
    <w:p w14:paraId="585653F8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line 30, after "Multicultural" insert "and Multifaith". </w:t>
      </w:r>
    </w:p>
    <w:p w14:paraId="26B3FF2E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26, line 23, after "Multicultural" insert "and Multifaith". </w:t>
      </w:r>
    </w:p>
    <w:p w14:paraId="630CE7BC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26, line 26, after "Multicultural" insert "and Multifaith". </w:t>
      </w:r>
    </w:p>
    <w:p w14:paraId="6352C927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26, line 29, after "Multicultural" insert "and Multifaith". </w:t>
      </w:r>
    </w:p>
    <w:p w14:paraId="4152295B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26, line 31, after "Multicultural" insert "and Multifaith". </w:t>
      </w:r>
    </w:p>
    <w:p w14:paraId="29A5E721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28, line 5, after "Multicultural" insert "and Multifaith". </w:t>
      </w:r>
    </w:p>
    <w:p w14:paraId="69880D45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29, line 6, after "Multicultural" insert "and Multifaith". </w:t>
      </w:r>
    </w:p>
    <w:p w14:paraId="5B9F3151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30, line 27, after "Multicultural" insert "and Multifaith". </w:t>
      </w:r>
    </w:p>
    <w:p w14:paraId="54F26AFD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31, line 7, after "Multicultural" insert "and Multifaith". </w:t>
      </w:r>
    </w:p>
    <w:p w14:paraId="62456D28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23, page 32, line 5, after "Multicultural" insert "and Multifaith". </w:t>
      </w:r>
    </w:p>
    <w:p w14:paraId="0C637455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27, line 23,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13B71EC0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28, line 7, after "</w:t>
      </w:r>
      <w:r w:rsidRPr="00B76C5F">
        <w:rPr>
          <w:rFonts w:asciiTheme="minorHAnsi" w:hAnsiTheme="minorHAnsi" w:cstheme="minorHAnsi"/>
          <w:b/>
          <w:bCs/>
        </w:rPr>
        <w:t>Multicultural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and Multifaith</w:t>
      </w:r>
      <w:r w:rsidRPr="00B76C5F">
        <w:rPr>
          <w:rFonts w:asciiTheme="minorHAnsi" w:hAnsiTheme="minorHAnsi" w:cstheme="minorHAnsi"/>
        </w:rPr>
        <w:t xml:space="preserve">". </w:t>
      </w:r>
    </w:p>
    <w:p w14:paraId="1D16466B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31, line 14, after "</w:t>
      </w:r>
      <w:r w:rsidRPr="00B76C5F">
        <w:rPr>
          <w:rFonts w:asciiTheme="minorHAnsi" w:hAnsiTheme="minorHAnsi" w:cstheme="minorHAnsi"/>
          <w:b/>
          <w:bCs/>
        </w:rPr>
        <w:t>Amendment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(Multicultural and Multifaith Victoria)</w:t>
      </w:r>
      <w:r w:rsidRPr="00B76C5F">
        <w:rPr>
          <w:rFonts w:asciiTheme="minorHAnsi" w:hAnsiTheme="minorHAnsi" w:cstheme="minorHAnsi"/>
        </w:rPr>
        <w:t xml:space="preserve">". </w:t>
      </w:r>
    </w:p>
    <w:p w14:paraId="36436132" w14:textId="77777777" w:rsidR="004A35A8" w:rsidRPr="00B76C5F" w:rsidRDefault="00DD4710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Clause 31, line 18, after "</w:t>
      </w:r>
      <w:r w:rsidRPr="00B76C5F">
        <w:rPr>
          <w:rFonts w:asciiTheme="minorHAnsi" w:hAnsiTheme="minorHAnsi" w:cstheme="minorHAnsi"/>
          <w:b/>
          <w:bCs/>
        </w:rPr>
        <w:t>Amendment</w:t>
      </w:r>
      <w:r w:rsidRPr="00B76C5F">
        <w:rPr>
          <w:rFonts w:asciiTheme="minorHAnsi" w:hAnsiTheme="minorHAnsi" w:cstheme="minorHAnsi"/>
        </w:rPr>
        <w:t>" insert "</w:t>
      </w:r>
      <w:r w:rsidRPr="00B76C5F">
        <w:rPr>
          <w:rFonts w:asciiTheme="minorHAnsi" w:hAnsiTheme="minorHAnsi" w:cstheme="minorHAnsi"/>
          <w:b/>
          <w:bCs/>
        </w:rPr>
        <w:t>(Multicultural and Multifaith Victoria)</w:t>
      </w:r>
      <w:r w:rsidRPr="00B76C5F">
        <w:rPr>
          <w:rFonts w:asciiTheme="minorHAnsi" w:hAnsiTheme="minorHAnsi" w:cstheme="minorHAnsi"/>
        </w:rPr>
        <w:t xml:space="preserve">". </w:t>
      </w:r>
    </w:p>
    <w:p w14:paraId="68604138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31, page 39, line 5, after "Multicultural" insert "and Multifaith". </w:t>
      </w:r>
    </w:p>
    <w:p w14:paraId="2C372EB5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31, page 39, line 11, after "Multicultural" insert "and Multifaith". </w:t>
      </w:r>
    </w:p>
    <w:p w14:paraId="4094D6A5" w14:textId="77777777" w:rsidR="004A35A8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31, page 39, line 26, after "Multicultural" insert "and Multifaith". </w:t>
      </w:r>
    </w:p>
    <w:p w14:paraId="4A178220" w14:textId="6BE4B8DD" w:rsidR="00DD4710" w:rsidRPr="00B76C5F" w:rsidRDefault="000619E6" w:rsidP="004A35A8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Clause 32, line 7, after "Multicultural" insert "and Multifaith". </w:t>
      </w:r>
    </w:p>
    <w:p w14:paraId="237290FC" w14:textId="5A699EC8" w:rsidR="00DD4710" w:rsidRPr="00B76C5F" w:rsidRDefault="00DD4710" w:rsidP="00DD4710">
      <w:pPr>
        <w:pStyle w:val="ManualNumber"/>
        <w:jc w:val="center"/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lastRenderedPageBreak/>
        <w:t>AMENDMENT OF LONG TITLE</w:t>
      </w:r>
    </w:p>
    <w:p w14:paraId="039FFAB7" w14:textId="77777777" w:rsidR="00DD4710" w:rsidRPr="00B76C5F" w:rsidRDefault="00DD4710" w:rsidP="00671D8C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Long title, omit "Victoria," and insert "and Multifaith Victoria,".</w:t>
      </w:r>
    </w:p>
    <w:p w14:paraId="66FF3C03" w14:textId="4B2B0B55" w:rsidR="00DD4710" w:rsidRPr="00B76C5F" w:rsidRDefault="00DD4710" w:rsidP="00DD4710">
      <w:pPr>
        <w:pStyle w:val="ManualNumber"/>
        <w:jc w:val="center"/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 xml:space="preserve">AMENDMENT OF </w:t>
      </w:r>
      <w:r w:rsidR="00A16467" w:rsidRPr="00B76C5F">
        <w:rPr>
          <w:rFonts w:asciiTheme="minorHAnsi" w:hAnsiTheme="minorHAnsi" w:cstheme="minorHAnsi"/>
        </w:rPr>
        <w:t xml:space="preserve">SHORT </w:t>
      </w:r>
      <w:r w:rsidRPr="00B76C5F">
        <w:rPr>
          <w:rFonts w:asciiTheme="minorHAnsi" w:hAnsiTheme="minorHAnsi" w:cstheme="minorHAnsi"/>
        </w:rPr>
        <w:t>TITLE</w:t>
      </w:r>
    </w:p>
    <w:p w14:paraId="3921C9C4" w14:textId="20834AF1" w:rsidR="008416AE" w:rsidRDefault="00A16467" w:rsidP="00671D8C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 w:rsidRPr="00B76C5F">
        <w:rPr>
          <w:rFonts w:asciiTheme="minorHAnsi" w:hAnsiTheme="minorHAnsi" w:cstheme="minorHAnsi"/>
        </w:rPr>
        <w:t>Short t</w:t>
      </w:r>
      <w:r w:rsidR="00DD4710" w:rsidRPr="00B76C5F">
        <w:rPr>
          <w:rFonts w:asciiTheme="minorHAnsi" w:hAnsiTheme="minorHAnsi" w:cstheme="minorHAnsi"/>
        </w:rPr>
        <w:t>itle, after "</w:t>
      </w:r>
      <w:r w:rsidR="00DD4710" w:rsidRPr="00B76C5F">
        <w:rPr>
          <w:rFonts w:asciiTheme="minorHAnsi" w:hAnsiTheme="minorHAnsi" w:cstheme="minorHAnsi"/>
          <w:b/>
          <w:bCs/>
        </w:rPr>
        <w:t>Amendment</w:t>
      </w:r>
      <w:r w:rsidR="00DD4710" w:rsidRPr="00B76C5F">
        <w:rPr>
          <w:rFonts w:asciiTheme="minorHAnsi" w:hAnsiTheme="minorHAnsi" w:cstheme="minorHAnsi"/>
        </w:rPr>
        <w:t>" insert "</w:t>
      </w:r>
      <w:r w:rsidR="00DD4710" w:rsidRPr="00B76C5F">
        <w:rPr>
          <w:rFonts w:asciiTheme="minorHAnsi" w:hAnsiTheme="minorHAnsi" w:cstheme="minorHAnsi"/>
          <w:b/>
          <w:bCs/>
        </w:rPr>
        <w:t>(Multicultural and Multifaith Victoria)</w:t>
      </w:r>
      <w:r w:rsidR="00DD4710" w:rsidRPr="00B76C5F">
        <w:rPr>
          <w:rFonts w:asciiTheme="minorHAnsi" w:hAnsiTheme="minorHAnsi" w:cstheme="minorHAnsi"/>
        </w:rPr>
        <w:t>".</w:t>
      </w:r>
    </w:p>
    <w:p w14:paraId="6B5CACA0" w14:textId="77777777" w:rsidR="00B76C5F" w:rsidRDefault="00B76C5F" w:rsidP="00B76C5F">
      <w:pPr>
        <w:jc w:val="center"/>
      </w:pPr>
    </w:p>
    <w:p w14:paraId="3AAA3909" w14:textId="77777777" w:rsidR="00B76C5F" w:rsidRDefault="00B76C5F" w:rsidP="00B76C5F">
      <w:pPr>
        <w:rPr>
          <w:rFonts w:asciiTheme="minorHAnsi" w:hAnsiTheme="minorHAnsi" w:cstheme="minorHAnsi"/>
        </w:rPr>
      </w:pPr>
    </w:p>
    <w:p w14:paraId="2F5AE03E" w14:textId="77777777" w:rsidR="00B76C5F" w:rsidRPr="002650E0" w:rsidRDefault="00B76C5F" w:rsidP="00B76C5F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</w:rPr>
      </w:pPr>
      <w:r w:rsidRPr="002650E0">
        <w:rPr>
          <w:rFonts w:asciiTheme="minorHAnsi" w:hAnsiTheme="minorHAnsi" w:cstheme="minorHAnsi"/>
        </w:rPr>
        <w:tab/>
      </w:r>
      <w:r w:rsidRPr="002650E0">
        <w:rPr>
          <w:rFonts w:asciiTheme="minorHAnsi" w:hAnsiTheme="minorHAnsi" w:cstheme="minorHAnsi"/>
          <w:szCs w:val="24"/>
        </w:rPr>
        <w:t>Certified</w:t>
      </w:r>
      <w:r w:rsidRPr="002650E0">
        <w:rPr>
          <w:rFonts w:asciiTheme="minorHAnsi" w:hAnsiTheme="minorHAnsi" w:cstheme="minorHAnsi"/>
        </w:rPr>
        <w:t xml:space="preserve"> –</w:t>
      </w:r>
    </w:p>
    <w:p w14:paraId="4C59796C" w14:textId="77777777" w:rsidR="00B76C5F" w:rsidRPr="002650E0" w:rsidRDefault="00B76C5F" w:rsidP="00B76C5F">
      <w:pPr>
        <w:rPr>
          <w:rFonts w:asciiTheme="minorHAnsi" w:hAnsiTheme="minorHAnsi" w:cstheme="minorHAnsi"/>
        </w:rPr>
      </w:pPr>
    </w:p>
    <w:p w14:paraId="1F940857" w14:textId="77777777" w:rsidR="00B76C5F" w:rsidRPr="002650E0" w:rsidRDefault="00B76C5F" w:rsidP="00B76C5F">
      <w:pPr>
        <w:rPr>
          <w:rFonts w:asciiTheme="minorHAnsi" w:hAnsiTheme="minorHAnsi" w:cstheme="minorHAnsi"/>
        </w:rPr>
      </w:pPr>
    </w:p>
    <w:p w14:paraId="0D10BEDC" w14:textId="77777777" w:rsidR="00B76C5F" w:rsidRPr="002650E0" w:rsidRDefault="00B76C5F" w:rsidP="00B76C5F">
      <w:pPr>
        <w:rPr>
          <w:rFonts w:asciiTheme="minorHAnsi" w:hAnsiTheme="minorHAnsi" w:cstheme="minorHAnsi"/>
        </w:rPr>
      </w:pPr>
    </w:p>
    <w:p w14:paraId="0A640897" w14:textId="44080DF6" w:rsidR="00B76C5F" w:rsidRPr="00B76C5F" w:rsidRDefault="00B76C5F" w:rsidP="00B76C5F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</w:rPr>
      </w:pPr>
      <w:r w:rsidRPr="002650E0">
        <w:rPr>
          <w:rFonts w:asciiTheme="minorHAnsi" w:hAnsiTheme="minorHAnsi" w:cstheme="minorHAnsi"/>
        </w:rPr>
        <w:tab/>
        <w:t>Clerk of the Legislative Council</w:t>
      </w:r>
    </w:p>
    <w:sectPr w:rsidR="00B76C5F" w:rsidRPr="00B76C5F" w:rsidSect="00B76C5F">
      <w:headerReference w:type="default" r:id="rId7"/>
      <w:footerReference w:type="even" r:id="rId8"/>
      <w:footerReference w:type="default" r:id="rId9"/>
      <w:footerReference w:type="first" r:id="rId10"/>
      <w:type w:val="continuous"/>
      <w:pgSz w:w="11907" w:h="16840" w:code="9"/>
      <w:pgMar w:top="3686" w:right="3118" w:bottom="2836" w:left="567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FDBFB" w14:textId="77777777" w:rsidR="009F3AA4" w:rsidRDefault="009F3AA4">
      <w:r>
        <w:separator/>
      </w:r>
    </w:p>
  </w:endnote>
  <w:endnote w:type="continuationSeparator" w:id="0">
    <w:p w14:paraId="5516DD93" w14:textId="77777777" w:rsidR="009F3AA4" w:rsidRDefault="009F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1FF5" w14:textId="77777777" w:rsidR="0038690A" w:rsidRDefault="0038690A" w:rsidP="004A35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07DFC2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4E80" w14:textId="433F1701" w:rsidR="004A35A8" w:rsidRPr="00B76C5F" w:rsidRDefault="004A35A8" w:rsidP="00594FD0">
    <w:pPr>
      <w:pStyle w:val="Footer"/>
      <w:framePr w:wrap="around" w:vAnchor="text" w:hAnchor="margin" w:xAlign="center" w:y="1"/>
      <w:rPr>
        <w:rStyle w:val="PageNumber"/>
        <w:rFonts w:asciiTheme="minorHAnsi" w:hAnsiTheme="minorHAnsi" w:cstheme="minorHAnsi"/>
      </w:rPr>
    </w:pPr>
    <w:r w:rsidRPr="00B76C5F">
      <w:rPr>
        <w:rStyle w:val="PageNumber"/>
        <w:rFonts w:asciiTheme="minorHAnsi" w:hAnsiTheme="minorHAnsi" w:cstheme="minorHAnsi"/>
      </w:rPr>
      <w:fldChar w:fldCharType="begin"/>
    </w:r>
    <w:r w:rsidRPr="00B76C5F">
      <w:rPr>
        <w:rStyle w:val="PageNumber"/>
        <w:rFonts w:asciiTheme="minorHAnsi" w:hAnsiTheme="minorHAnsi" w:cstheme="minorHAnsi"/>
      </w:rPr>
      <w:instrText xml:space="preserve"> PAGE </w:instrText>
    </w:r>
    <w:r w:rsidRPr="00B76C5F">
      <w:rPr>
        <w:rStyle w:val="PageNumber"/>
        <w:rFonts w:asciiTheme="minorHAnsi" w:hAnsiTheme="minorHAnsi" w:cstheme="minorHAnsi"/>
      </w:rPr>
      <w:fldChar w:fldCharType="separate"/>
    </w:r>
    <w:r w:rsidRPr="00B76C5F">
      <w:rPr>
        <w:rStyle w:val="PageNumber"/>
        <w:rFonts w:asciiTheme="minorHAnsi" w:hAnsiTheme="minorHAnsi" w:cstheme="minorHAnsi"/>
        <w:noProof/>
      </w:rPr>
      <w:t>2</w:t>
    </w:r>
    <w:r w:rsidRPr="00B76C5F">
      <w:rPr>
        <w:rStyle w:val="PageNumber"/>
        <w:rFonts w:asciiTheme="minorHAnsi" w:hAnsiTheme="minorHAnsi" w:cstheme="minorHAnsi"/>
      </w:rPr>
      <w:fldChar w:fldCharType="end"/>
    </w:r>
  </w:p>
  <w:p w14:paraId="1C784DDC" w14:textId="69F71E83" w:rsidR="00EB7B62" w:rsidRPr="004A35A8" w:rsidRDefault="004A35A8" w:rsidP="004A35A8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4A35A8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1509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6104E2E9" w14:textId="6726342A" w:rsidR="00B76C5F" w:rsidRPr="00B76C5F" w:rsidRDefault="00B76C5F">
        <w:pPr>
          <w:pStyle w:val="Footer"/>
          <w:jc w:val="center"/>
          <w:rPr>
            <w:rFonts w:asciiTheme="minorHAnsi" w:hAnsiTheme="minorHAnsi" w:cstheme="minorHAnsi"/>
          </w:rPr>
        </w:pPr>
        <w:r w:rsidRPr="00B76C5F">
          <w:rPr>
            <w:rFonts w:asciiTheme="minorHAnsi" w:hAnsiTheme="minorHAnsi" w:cstheme="minorHAnsi"/>
          </w:rPr>
          <w:fldChar w:fldCharType="begin"/>
        </w:r>
        <w:r w:rsidRPr="00B76C5F">
          <w:rPr>
            <w:rFonts w:asciiTheme="minorHAnsi" w:hAnsiTheme="minorHAnsi" w:cstheme="minorHAnsi"/>
          </w:rPr>
          <w:instrText xml:space="preserve"> PAGE   \* MERGEFORMAT </w:instrText>
        </w:r>
        <w:r w:rsidRPr="00B76C5F">
          <w:rPr>
            <w:rFonts w:asciiTheme="minorHAnsi" w:hAnsiTheme="minorHAnsi" w:cstheme="minorHAnsi"/>
          </w:rPr>
          <w:fldChar w:fldCharType="separate"/>
        </w:r>
        <w:r w:rsidRPr="00B76C5F">
          <w:rPr>
            <w:rFonts w:asciiTheme="minorHAnsi" w:hAnsiTheme="minorHAnsi" w:cstheme="minorHAnsi"/>
            <w:noProof/>
          </w:rPr>
          <w:t>2</w:t>
        </w:r>
        <w:r w:rsidRPr="00B76C5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9A9FF61" w14:textId="3069AC54" w:rsidR="003A0472" w:rsidRPr="00DB51E7" w:rsidRDefault="003A0472" w:rsidP="00B76C5F">
    <w:pPr>
      <w:pStyle w:val="Footer"/>
      <w:tabs>
        <w:tab w:val="clear" w:pos="8306"/>
      </w:tabs>
      <w:spacing w:before="0" w:after="80"/>
      <w:ind w:right="-212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F6E1B" w14:textId="77777777" w:rsidR="009F3AA4" w:rsidRDefault="009F3AA4">
      <w:r>
        <w:separator/>
      </w:r>
    </w:p>
  </w:footnote>
  <w:footnote w:type="continuationSeparator" w:id="0">
    <w:p w14:paraId="1AA9BE73" w14:textId="77777777" w:rsidR="009F3AA4" w:rsidRDefault="009F3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E5F8" w14:textId="5996EAB0" w:rsidR="000619E6" w:rsidRPr="004A35A8" w:rsidRDefault="000619E6" w:rsidP="004A35A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4C57"/>
    <w:multiLevelType w:val="multilevel"/>
    <w:tmpl w:val="B7EC7A8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CB4BC5"/>
    <w:multiLevelType w:val="multilevel"/>
    <w:tmpl w:val="A1E8BBAE"/>
    <w:lvl w:ilvl="0">
      <w:start w:val="89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F94DD2"/>
    <w:multiLevelType w:val="multilevel"/>
    <w:tmpl w:val="A1E8BBAE"/>
    <w:lvl w:ilvl="0">
      <w:start w:val="89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1D3820DE"/>
    <w:multiLevelType w:val="multilevel"/>
    <w:tmpl w:val="0F349880"/>
    <w:lvl w:ilvl="0">
      <w:start w:val="9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1794CEB"/>
    <w:multiLevelType w:val="multilevel"/>
    <w:tmpl w:val="C53059CC"/>
    <w:lvl w:ilvl="0">
      <w:start w:val="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287D0226"/>
    <w:multiLevelType w:val="multilevel"/>
    <w:tmpl w:val="B7A6C90E"/>
    <w:lvl w:ilvl="0">
      <w:start w:val="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2E7D353B"/>
    <w:multiLevelType w:val="multilevel"/>
    <w:tmpl w:val="2B40959E"/>
    <w:lvl w:ilvl="0">
      <w:start w:val="8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36727685"/>
    <w:multiLevelType w:val="multilevel"/>
    <w:tmpl w:val="A5FAD60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3F72A3"/>
    <w:multiLevelType w:val="multilevel"/>
    <w:tmpl w:val="0114AF76"/>
    <w:lvl w:ilvl="0">
      <w:start w:val="89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EDA7A26"/>
    <w:multiLevelType w:val="multilevel"/>
    <w:tmpl w:val="0EE257AE"/>
    <w:lvl w:ilvl="0">
      <w:start w:val="90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1A06AA0"/>
    <w:multiLevelType w:val="multilevel"/>
    <w:tmpl w:val="B7EC7A8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2AC7DFC"/>
    <w:multiLevelType w:val="multilevel"/>
    <w:tmpl w:val="2B40959E"/>
    <w:lvl w:ilvl="0">
      <w:start w:val="8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3" w15:restartNumberingAfterBreak="0">
    <w:nsid w:val="48FA57BA"/>
    <w:multiLevelType w:val="multilevel"/>
    <w:tmpl w:val="2DA8F2EE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D2D057E"/>
    <w:multiLevelType w:val="multilevel"/>
    <w:tmpl w:val="56F2FCB2"/>
    <w:lvl w:ilvl="0">
      <w:start w:val="9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853292"/>
    <w:multiLevelType w:val="multilevel"/>
    <w:tmpl w:val="00122BA6"/>
    <w:lvl w:ilvl="0">
      <w:start w:val="8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7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1" w15:restartNumberingAfterBreak="0">
    <w:nsid w:val="66855303"/>
    <w:multiLevelType w:val="multilevel"/>
    <w:tmpl w:val="00122BA6"/>
    <w:lvl w:ilvl="0">
      <w:start w:val="8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3" w15:restartNumberingAfterBreak="0">
    <w:nsid w:val="72881446"/>
    <w:multiLevelType w:val="multilevel"/>
    <w:tmpl w:val="2DA8F2EE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12"/>
  </w:num>
  <w:num w:numId="4" w16cid:durableId="1150631418">
    <w:abstractNumId w:val="7"/>
  </w:num>
  <w:num w:numId="5" w16cid:durableId="2106420031">
    <w:abstractNumId w:val="14"/>
  </w:num>
  <w:num w:numId="6" w16cid:durableId="1750731282">
    <w:abstractNumId w:val="3"/>
  </w:num>
  <w:num w:numId="7" w16cid:durableId="376052473">
    <w:abstractNumId w:val="30"/>
  </w:num>
  <w:num w:numId="8" w16cid:durableId="1280986872">
    <w:abstractNumId w:val="26"/>
  </w:num>
  <w:num w:numId="9" w16cid:durableId="842748349">
    <w:abstractNumId w:val="10"/>
  </w:num>
  <w:num w:numId="10" w16cid:durableId="2008559572">
    <w:abstractNumId w:val="22"/>
  </w:num>
  <w:num w:numId="11" w16cid:durableId="1128355066">
    <w:abstractNumId w:val="15"/>
  </w:num>
  <w:num w:numId="12" w16cid:durableId="1074471371">
    <w:abstractNumId w:val="1"/>
  </w:num>
  <w:num w:numId="13" w16cid:durableId="315109175">
    <w:abstractNumId w:val="32"/>
  </w:num>
  <w:num w:numId="14" w16cid:durableId="2052725134">
    <w:abstractNumId w:val="28"/>
  </w:num>
  <w:num w:numId="15" w16cid:durableId="866333321">
    <w:abstractNumId w:val="27"/>
  </w:num>
  <w:num w:numId="16" w16cid:durableId="1178040724">
    <w:abstractNumId w:val="29"/>
  </w:num>
  <w:num w:numId="17" w16cid:durableId="1117140667">
    <w:abstractNumId w:val="18"/>
  </w:num>
  <w:num w:numId="18" w16cid:durableId="1900751369">
    <w:abstractNumId w:val="34"/>
  </w:num>
  <w:num w:numId="19" w16cid:durableId="556236708">
    <w:abstractNumId w:val="4"/>
  </w:num>
  <w:num w:numId="20" w16cid:durableId="1110003865">
    <w:abstractNumId w:val="20"/>
  </w:num>
  <w:num w:numId="21" w16cid:durableId="799690381">
    <w:abstractNumId w:val="33"/>
  </w:num>
  <w:num w:numId="22" w16cid:durableId="286470302">
    <w:abstractNumId w:val="23"/>
  </w:num>
  <w:num w:numId="23" w16cid:durableId="1854612285">
    <w:abstractNumId w:val="25"/>
  </w:num>
  <w:num w:numId="24" w16cid:durableId="1965304950">
    <w:abstractNumId w:val="31"/>
  </w:num>
  <w:num w:numId="25" w16cid:durableId="1228493054">
    <w:abstractNumId w:val="5"/>
  </w:num>
  <w:num w:numId="26" w16cid:durableId="798260286">
    <w:abstractNumId w:val="6"/>
  </w:num>
  <w:num w:numId="27" w16cid:durableId="607155150">
    <w:abstractNumId w:val="21"/>
  </w:num>
  <w:num w:numId="28" w16cid:durableId="1059860297">
    <w:abstractNumId w:val="13"/>
  </w:num>
  <w:num w:numId="29" w16cid:durableId="1336570936">
    <w:abstractNumId w:val="11"/>
  </w:num>
  <w:num w:numId="30" w16cid:durableId="1978875331">
    <w:abstractNumId w:val="9"/>
  </w:num>
  <w:num w:numId="31" w16cid:durableId="1863785750">
    <w:abstractNumId w:val="17"/>
  </w:num>
  <w:num w:numId="32" w16cid:durableId="958024722">
    <w:abstractNumId w:val="8"/>
  </w:num>
  <w:num w:numId="33" w16cid:durableId="34086942">
    <w:abstractNumId w:val="19"/>
  </w:num>
  <w:num w:numId="34" w16cid:durableId="579565357">
    <w:abstractNumId w:val="24"/>
  </w:num>
  <w:num w:numId="35" w16cid:durableId="10584753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18"/>
    <w:docVar w:name="vActTitle" w:val="Multicultural Victoria Amendment Bill 2026"/>
    <w:docVar w:name="vBillNo" w:val="318"/>
    <w:docVar w:name="vBillTitle" w:val="Multicultural Victoria Amendment Bill 2026"/>
    <w:docVar w:name="vDocumentType" w:val=".HOUSEAMEND"/>
    <w:docVar w:name="vDraftNo" w:val="0"/>
    <w:docVar w:name="vDraftVers" w:val="2"/>
    <w:docVar w:name="vDraftVersion" w:val="24003 - IS41C - Government (Ms STITT) House Print"/>
    <w:docVar w:name="VersionNo" w:val="2"/>
    <w:docVar w:name="vFileName" w:val="601318GISC.H"/>
    <w:docVar w:name="vFileVersion" w:val="C"/>
    <w:docVar w:name="vFinalisePrevVer" w:val="True"/>
    <w:docVar w:name="vGovNonGov" w:val="7"/>
    <w:docVar w:name="vHouseType" w:val="0"/>
    <w:docVar w:name="vILDNum" w:val="24003"/>
    <w:docVar w:name="vIsBrandNewVersion" w:val="No"/>
    <w:docVar w:name="vIsNewDocument" w:val="False"/>
    <w:docVar w:name="vLegCommission" w:val="0"/>
    <w:docVar w:name="vMinisterID" w:val="319"/>
    <w:docVar w:name="vMinisterName" w:val="Stitt, Ingrid, Ms"/>
    <w:docVar w:name="vMinisterNameIndex" w:val="109"/>
    <w:docVar w:name="vParliament" w:val="60"/>
    <w:docVar w:name="vPartyID" w:val="2"/>
    <w:docVar w:name="vPartyName" w:val="Labor"/>
    <w:docVar w:name="vPrevDraftNo" w:val="0"/>
    <w:docVar w:name="vPrevDraftVers" w:val="2"/>
    <w:docVar w:name="vPrevFileName" w:val="601318GISC.H"/>
    <w:docVar w:name="vPrevMinisterID" w:val="319"/>
    <w:docVar w:name="vPrnOnSepLine" w:val="False"/>
    <w:docVar w:name="vSavedToLocal" w:val="No"/>
    <w:docVar w:name="vSecurityMarking" w:val="0"/>
    <w:docVar w:name="vSeqNum" w:val="IS41C"/>
    <w:docVar w:name="vSession" w:val="1"/>
    <w:docVar w:name="vTRIMFileName" w:val="24003 - IS41C - Government (Ms STITT) House Print"/>
    <w:docVar w:name="vTRIMRecordNumber" w:val="D26/22786[v2]"/>
    <w:docVar w:name="vTxtAfterIndex" w:val="-1"/>
    <w:docVar w:name="vTxtBefore" w:val="Amendments to be proposed in Committee by"/>
    <w:docVar w:name="vTxtBeforeIndex" w:val="3"/>
    <w:docVar w:name="vVersionDate" w:val="27/8/2026"/>
    <w:docVar w:name="vYear" w:val="2026"/>
  </w:docVars>
  <w:rsids>
    <w:rsidRoot w:val="000619E6"/>
    <w:rsid w:val="00003CB4"/>
    <w:rsid w:val="00006198"/>
    <w:rsid w:val="00011608"/>
    <w:rsid w:val="00017203"/>
    <w:rsid w:val="00017AA5"/>
    <w:rsid w:val="00022430"/>
    <w:rsid w:val="00025D30"/>
    <w:rsid w:val="000268CD"/>
    <w:rsid w:val="00026CB3"/>
    <w:rsid w:val="00034E75"/>
    <w:rsid w:val="000355D1"/>
    <w:rsid w:val="0005044D"/>
    <w:rsid w:val="000515B1"/>
    <w:rsid w:val="000538C5"/>
    <w:rsid w:val="00053BD1"/>
    <w:rsid w:val="00054669"/>
    <w:rsid w:val="000619E6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0F7B56"/>
    <w:rsid w:val="00102E82"/>
    <w:rsid w:val="00105381"/>
    <w:rsid w:val="00105A27"/>
    <w:rsid w:val="00111B6E"/>
    <w:rsid w:val="00117DF3"/>
    <w:rsid w:val="00121279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58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0CBD"/>
    <w:rsid w:val="002C53EA"/>
    <w:rsid w:val="002C5958"/>
    <w:rsid w:val="002D0533"/>
    <w:rsid w:val="002D5AF5"/>
    <w:rsid w:val="002D788F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5FE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5172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09E4"/>
    <w:rsid w:val="00454E24"/>
    <w:rsid w:val="0045602E"/>
    <w:rsid w:val="00462130"/>
    <w:rsid w:val="004637E3"/>
    <w:rsid w:val="00463FBF"/>
    <w:rsid w:val="00464C6A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8"/>
    <w:rsid w:val="004A35AC"/>
    <w:rsid w:val="004A5136"/>
    <w:rsid w:val="004B0F1B"/>
    <w:rsid w:val="004B1DF1"/>
    <w:rsid w:val="004B5A59"/>
    <w:rsid w:val="004B61CE"/>
    <w:rsid w:val="004C2234"/>
    <w:rsid w:val="004C4C16"/>
    <w:rsid w:val="004C4D7B"/>
    <w:rsid w:val="004C6C71"/>
    <w:rsid w:val="004D2EF0"/>
    <w:rsid w:val="004D30EB"/>
    <w:rsid w:val="004D373F"/>
    <w:rsid w:val="004D3DA1"/>
    <w:rsid w:val="004D49EC"/>
    <w:rsid w:val="004D5F9E"/>
    <w:rsid w:val="004D7151"/>
    <w:rsid w:val="004D740C"/>
    <w:rsid w:val="004E18A9"/>
    <w:rsid w:val="004E1DC0"/>
    <w:rsid w:val="004E3787"/>
    <w:rsid w:val="004E53D2"/>
    <w:rsid w:val="004E5F41"/>
    <w:rsid w:val="004E6052"/>
    <w:rsid w:val="004F056A"/>
    <w:rsid w:val="004F4772"/>
    <w:rsid w:val="004F4805"/>
    <w:rsid w:val="0050079A"/>
    <w:rsid w:val="00500D6B"/>
    <w:rsid w:val="005012E1"/>
    <w:rsid w:val="00502C3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A94"/>
    <w:rsid w:val="00575B77"/>
    <w:rsid w:val="00576B2B"/>
    <w:rsid w:val="005804C7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76D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0939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237D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1D8C"/>
    <w:rsid w:val="00672208"/>
    <w:rsid w:val="00676F0F"/>
    <w:rsid w:val="006807B0"/>
    <w:rsid w:val="006826B2"/>
    <w:rsid w:val="006870AB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BDF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43E6"/>
    <w:rsid w:val="007661F8"/>
    <w:rsid w:val="00767A3C"/>
    <w:rsid w:val="00767CF7"/>
    <w:rsid w:val="00772C8C"/>
    <w:rsid w:val="00773DCA"/>
    <w:rsid w:val="007741BF"/>
    <w:rsid w:val="00775DFC"/>
    <w:rsid w:val="00776C5A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1BA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1863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7D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3AA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46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6C5F"/>
    <w:rsid w:val="00B771E6"/>
    <w:rsid w:val="00B80D2B"/>
    <w:rsid w:val="00B820AA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553B"/>
    <w:rsid w:val="00BC6520"/>
    <w:rsid w:val="00BC72A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3FB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0BCF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75E13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4710"/>
    <w:rsid w:val="00DD55DC"/>
    <w:rsid w:val="00DD6E58"/>
    <w:rsid w:val="00DE072B"/>
    <w:rsid w:val="00DE1241"/>
    <w:rsid w:val="00DE237F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563"/>
    <w:rsid w:val="00E046EC"/>
    <w:rsid w:val="00E0711E"/>
    <w:rsid w:val="00E07FC9"/>
    <w:rsid w:val="00E11EB7"/>
    <w:rsid w:val="00E13173"/>
    <w:rsid w:val="00E15A34"/>
    <w:rsid w:val="00E15C7E"/>
    <w:rsid w:val="00E1762F"/>
    <w:rsid w:val="00E2194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141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D7ED3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4049FE"/>
  <w15:docId w15:val="{E9C501B0-B596-458C-8812-BE0544F2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35A8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4A35A8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4A35A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4A35A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4A35A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4A35A8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4A35A8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A35A8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A35A8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A35A8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4A35A8"/>
    <w:pPr>
      <w:ind w:left="1871"/>
    </w:pPr>
  </w:style>
  <w:style w:type="paragraph" w:customStyle="1" w:styleId="Normal-Draft">
    <w:name w:val="Normal - Draft"/>
    <w:rsid w:val="004A35A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4A35A8"/>
    <w:pPr>
      <w:ind w:left="2381"/>
    </w:pPr>
  </w:style>
  <w:style w:type="paragraph" w:customStyle="1" w:styleId="AmendBody3">
    <w:name w:val="Amend. Body 3"/>
    <w:basedOn w:val="Normal-Draft"/>
    <w:next w:val="Normal"/>
    <w:rsid w:val="004A35A8"/>
    <w:pPr>
      <w:ind w:left="2892"/>
    </w:pPr>
  </w:style>
  <w:style w:type="paragraph" w:customStyle="1" w:styleId="AmendBody4">
    <w:name w:val="Amend. Body 4"/>
    <w:basedOn w:val="Normal-Draft"/>
    <w:next w:val="Normal"/>
    <w:rsid w:val="004A35A8"/>
    <w:pPr>
      <w:ind w:left="3402"/>
    </w:pPr>
  </w:style>
  <w:style w:type="paragraph" w:styleId="Header">
    <w:name w:val="header"/>
    <w:basedOn w:val="Normal"/>
    <w:rsid w:val="004A35A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A35A8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4A35A8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4A35A8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4A35A8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4A35A8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4A35A8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4A35A8"/>
    <w:pPr>
      <w:suppressLineNumbers w:val="0"/>
    </w:pPr>
  </w:style>
  <w:style w:type="paragraph" w:customStyle="1" w:styleId="AmendHeading3">
    <w:name w:val="Amend. Heading 3"/>
    <w:basedOn w:val="Normal"/>
    <w:next w:val="Normal"/>
    <w:rsid w:val="004A35A8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4A35A8"/>
    <w:pPr>
      <w:suppressLineNumbers w:val="0"/>
    </w:pPr>
  </w:style>
  <w:style w:type="paragraph" w:customStyle="1" w:styleId="AmendHeading5">
    <w:name w:val="Amend. Heading 5"/>
    <w:basedOn w:val="Normal"/>
    <w:next w:val="Normal"/>
    <w:rsid w:val="004A35A8"/>
    <w:pPr>
      <w:suppressLineNumbers w:val="0"/>
    </w:pPr>
  </w:style>
  <w:style w:type="paragraph" w:customStyle="1" w:styleId="BodyParagraph">
    <w:name w:val="Body Paragraph"/>
    <w:next w:val="Normal"/>
    <w:rsid w:val="004A35A8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4A35A8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4A35A8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4A35A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4A35A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4A35A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4A35A8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4A35A8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4A35A8"/>
    <w:rPr>
      <w:caps w:val="0"/>
    </w:rPr>
  </w:style>
  <w:style w:type="paragraph" w:customStyle="1" w:styleId="Normal-Schedule">
    <w:name w:val="Normal - Schedule"/>
    <w:rsid w:val="004A35A8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4A35A8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4A35A8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4A35A8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4A35A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4A35A8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4A35A8"/>
  </w:style>
  <w:style w:type="paragraph" w:customStyle="1" w:styleId="Penalty">
    <w:name w:val="Penalty"/>
    <w:next w:val="Normal"/>
    <w:rsid w:val="004A35A8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4A35A8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4A35A8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4A35A8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4A35A8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4A35A8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4A35A8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4A35A8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4A35A8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4A35A8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4A35A8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4A35A8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4A35A8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4A35A8"/>
    <w:pPr>
      <w:suppressLineNumbers w:val="0"/>
    </w:pPr>
  </w:style>
  <w:style w:type="paragraph" w:customStyle="1" w:styleId="AutoNumber">
    <w:name w:val="Auto Number"/>
    <w:rsid w:val="004A35A8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4A35A8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4A35A8"/>
    <w:rPr>
      <w:vertAlign w:val="superscript"/>
    </w:rPr>
  </w:style>
  <w:style w:type="paragraph" w:styleId="EndnoteText">
    <w:name w:val="endnote text"/>
    <w:basedOn w:val="Normal"/>
    <w:semiHidden/>
    <w:rsid w:val="004A35A8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4A35A8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4A35A8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4A35A8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4A35A8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4A35A8"/>
    <w:pPr>
      <w:spacing w:after="120"/>
      <w:jc w:val="center"/>
    </w:pPr>
  </w:style>
  <w:style w:type="paragraph" w:styleId="MacroText">
    <w:name w:val="macro"/>
    <w:semiHidden/>
    <w:rsid w:val="004A35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4A35A8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4A35A8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4A35A8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4A35A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4A35A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4A35A8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4A35A8"/>
    <w:pPr>
      <w:suppressLineNumbers w:val="0"/>
    </w:pPr>
  </w:style>
  <w:style w:type="paragraph" w:customStyle="1" w:styleId="DraftHeading3">
    <w:name w:val="Draft Heading 3"/>
    <w:basedOn w:val="Normal"/>
    <w:next w:val="Normal"/>
    <w:rsid w:val="004A35A8"/>
    <w:pPr>
      <w:suppressLineNumbers w:val="0"/>
    </w:pPr>
  </w:style>
  <w:style w:type="paragraph" w:customStyle="1" w:styleId="DraftHeading4">
    <w:name w:val="Draft Heading 4"/>
    <w:basedOn w:val="Normal"/>
    <w:next w:val="Normal"/>
    <w:rsid w:val="004A35A8"/>
    <w:pPr>
      <w:suppressLineNumbers w:val="0"/>
    </w:pPr>
  </w:style>
  <w:style w:type="paragraph" w:customStyle="1" w:styleId="DraftHeading5">
    <w:name w:val="Draft Heading 5"/>
    <w:basedOn w:val="Normal"/>
    <w:next w:val="Normal"/>
    <w:rsid w:val="004A35A8"/>
    <w:pPr>
      <w:suppressLineNumbers w:val="0"/>
    </w:pPr>
  </w:style>
  <w:style w:type="paragraph" w:customStyle="1" w:styleId="DraftPenalty1">
    <w:name w:val="Draft Penalty 1"/>
    <w:basedOn w:val="Penalty"/>
    <w:next w:val="Normal"/>
    <w:rsid w:val="004A35A8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4A35A8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4A35A8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4A35A8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4A35A8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4A35A8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4A35A8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4A35A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4A35A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4A35A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4A35A8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4A35A8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4A35A8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4A35A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4A35A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4A35A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4A35A8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4A35A8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4A35A8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4A35A8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4A35A8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4A35A8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4A35A8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4A35A8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4A35A8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4A35A8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A35A8"/>
    <w:rPr>
      <w:sz w:val="24"/>
      <w:lang w:eastAsia="en-US"/>
    </w:rPr>
  </w:style>
  <w:style w:type="character" w:customStyle="1" w:styleId="AmendHeading1Char">
    <w:name w:val="Amend. Heading 1 Char"/>
    <w:link w:val="AmendHeading1"/>
    <w:rsid w:val="00B76C5F"/>
    <w:rPr>
      <w:sz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D373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9</TotalTime>
  <Pages>6</Pages>
  <Words>1084</Words>
  <Characters>6283</Characters>
  <Application>Microsoft Office Word</Application>
  <DocSecurity>0</DocSecurity>
  <Lines>118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Multicultural Victoria Amendment Bill 2026</dc:title>
  <dc:subject>OCPC Word Template</dc:subject>
  <dc:creator>Jim Soundias</dc:creator>
  <cp:keywords>Formats, House Amendments</cp:keywords>
  <dc:description>10/07/2026 (Prod)</dc:description>
  <cp:lastModifiedBy>Annemarie Burt</cp:lastModifiedBy>
  <cp:revision>5</cp:revision>
  <cp:lastPrinted>2026-08-27T00:14:00Z</cp:lastPrinted>
  <dcterms:created xsi:type="dcterms:W3CDTF">2026-08-27T07:46:00Z</dcterms:created>
  <dcterms:modified xsi:type="dcterms:W3CDTF">2026-08-27T23:21:00Z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628288</vt:i4>
  </property>
  <property fmtid="{D5CDD505-2E9C-101B-9397-08002B2CF9AE}" pid="10" name="DocSubFolderNumber">
    <vt:lpwstr>S26/183</vt:lpwstr>
  </property>
</Properties>
</file>