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7B8CA" w14:textId="09E7D7CE" w:rsidR="00712B9B" w:rsidRDefault="0097137A">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04D8E4CB" w14:textId="4C169652" w:rsidR="00712B9B" w:rsidRDefault="0097137A" w:rsidP="00712B9B">
      <w:pPr>
        <w:tabs>
          <w:tab w:val="clear" w:pos="720"/>
        </w:tabs>
        <w:spacing w:after="240"/>
        <w:jc w:val="center"/>
        <w:rPr>
          <w:b/>
          <w:caps/>
        </w:rPr>
      </w:pPr>
      <w:bookmarkStart w:id="1" w:name="cpBillTitle"/>
      <w:bookmarkEnd w:id="0"/>
      <w:r>
        <w:rPr>
          <w:b/>
          <w:caps/>
        </w:rPr>
        <w:t>CRIMES AMENDMENT (RECRUITMENT OF CHILDREN FOR CRIMINAL ACTIVITY) BILL 2026</w:t>
      </w:r>
    </w:p>
    <w:p w14:paraId="6B90FC86" w14:textId="2465A980" w:rsidR="00712B9B" w:rsidRDefault="0097137A">
      <w:pPr>
        <w:tabs>
          <w:tab w:val="left" w:pos="3912"/>
          <w:tab w:val="left" w:pos="4423"/>
        </w:tabs>
        <w:jc w:val="center"/>
        <w:rPr>
          <w:u w:val="single"/>
        </w:rPr>
      </w:pPr>
      <w:bookmarkStart w:id="2" w:name="cpMinister"/>
      <w:bookmarkEnd w:id="1"/>
      <w:r>
        <w:rPr>
          <w:u w:val="single"/>
        </w:rPr>
        <w:t>(Amendments to be proposed in Committee by MOIRA DEEMING)</w:t>
      </w:r>
    </w:p>
    <w:bookmarkEnd w:id="2"/>
    <w:p w14:paraId="343485D5" w14:textId="77777777" w:rsidR="006961E4" w:rsidRDefault="006961E4">
      <w:pPr>
        <w:tabs>
          <w:tab w:val="left" w:pos="3912"/>
          <w:tab w:val="left" w:pos="4423"/>
        </w:tabs>
      </w:pPr>
    </w:p>
    <w:p w14:paraId="72B14066" w14:textId="659814DF" w:rsidR="006523B3" w:rsidRDefault="006523B3" w:rsidP="008D2680">
      <w:pPr>
        <w:pStyle w:val="ListParagraph"/>
        <w:numPr>
          <w:ilvl w:val="0"/>
          <w:numId w:val="20"/>
        </w:numPr>
      </w:pPr>
      <w:r>
        <w:t>Clause 1, line 3, omit "</w:t>
      </w:r>
      <w:r w:rsidRPr="006523B3">
        <w:rPr>
          <w:b/>
          <w:bCs/>
        </w:rPr>
        <w:t>1958</w:t>
      </w:r>
      <w:r>
        <w:t>—" and insert "</w:t>
      </w:r>
      <w:r w:rsidR="00787347" w:rsidRPr="00787347">
        <w:rPr>
          <w:b/>
          <w:bCs/>
        </w:rPr>
        <w:t>1958</w:t>
      </w:r>
      <w:r w:rsidR="00787347">
        <w:t xml:space="preserve"> </w:t>
      </w:r>
      <w:r>
        <w:t>to enact new provisions relating to the recruitment of children to engage in criminal activity and other forms of the criminal corruption of children.".</w:t>
      </w:r>
    </w:p>
    <w:p w14:paraId="39B59BF6" w14:textId="45EF91DF" w:rsidR="006523B3" w:rsidRDefault="006523B3" w:rsidP="008D2680">
      <w:pPr>
        <w:pStyle w:val="ListParagraph"/>
        <w:numPr>
          <w:ilvl w:val="0"/>
          <w:numId w:val="20"/>
        </w:numPr>
      </w:pPr>
      <w:r>
        <w:t>Clause 1, lines 4 to 8, omit all words and expressions on these lines.</w:t>
      </w:r>
    </w:p>
    <w:p w14:paraId="4D2EE167" w14:textId="074D8940" w:rsidR="006523B3" w:rsidRDefault="006523B3" w:rsidP="008D2680">
      <w:pPr>
        <w:pStyle w:val="ListParagraph"/>
        <w:numPr>
          <w:ilvl w:val="0"/>
          <w:numId w:val="20"/>
        </w:numPr>
      </w:pPr>
      <w:r>
        <w:t>Clause 1, page 2, lines 1 to 4, omit all words and expressions on these lines.</w:t>
      </w:r>
    </w:p>
    <w:p w14:paraId="5DFF1E9C" w14:textId="3C107096" w:rsidR="008416AE" w:rsidRDefault="00231B72" w:rsidP="008D2680">
      <w:pPr>
        <w:pStyle w:val="ListParagraph"/>
        <w:numPr>
          <w:ilvl w:val="0"/>
          <w:numId w:val="20"/>
        </w:numPr>
      </w:pPr>
      <w:r>
        <w:t xml:space="preserve">Clause 3, </w:t>
      </w:r>
      <w:r w:rsidR="004A71B8">
        <w:t>lines 8 to 24, omit all words and expressions on these lines</w:t>
      </w:r>
      <w:r w:rsidR="004D5479">
        <w:t xml:space="preserve"> and</w:t>
      </w:r>
      <w:r w:rsidR="00EE2300">
        <w:t xml:space="preserve"> insert—</w:t>
      </w:r>
    </w:p>
    <w:p w14:paraId="5E629A9F" w14:textId="77777777" w:rsidR="00FD1AF2" w:rsidRDefault="00FD1AF2" w:rsidP="00FD1AF2">
      <w:pPr>
        <w:pStyle w:val="DraftHeading1"/>
        <w:tabs>
          <w:tab w:val="right" w:pos="680"/>
        </w:tabs>
        <w:ind w:left="850" w:hanging="850"/>
      </w:pPr>
      <w:r>
        <w:tab/>
      </w:r>
      <w:r w:rsidRPr="00473B96">
        <w:rPr>
          <w:b w:val="0"/>
          <w:bCs/>
        </w:rPr>
        <w:t>'</w:t>
      </w:r>
      <w:r w:rsidRPr="00DE475E">
        <w:t>3</w:t>
      </w:r>
      <w:r w:rsidRPr="00231B72">
        <w:tab/>
      </w:r>
      <w:r>
        <w:t>Division 11A of Part I substituted</w:t>
      </w:r>
    </w:p>
    <w:p w14:paraId="07D2BAE1" w14:textId="77777777" w:rsidR="00FD1AF2" w:rsidRDefault="00FD1AF2" w:rsidP="00FD1AF2">
      <w:pPr>
        <w:pStyle w:val="BodySectionSub"/>
      </w:pPr>
      <w:r>
        <w:t xml:space="preserve">For Division 11A of Part I of the </w:t>
      </w:r>
      <w:r>
        <w:rPr>
          <w:b/>
          <w:bCs/>
        </w:rPr>
        <w:t>Crimes Act 1958 substitute</w:t>
      </w:r>
      <w:r>
        <w:t>—</w:t>
      </w:r>
    </w:p>
    <w:p w14:paraId="3A57F98B" w14:textId="77777777" w:rsidR="00FD1AF2" w:rsidRDefault="00FD1AF2" w:rsidP="00FD1AF2">
      <w:pPr>
        <w:pStyle w:val="AmendHeading-DIVISION"/>
        <w:rPr>
          <w:sz w:val="28"/>
        </w:rPr>
      </w:pPr>
      <w:r w:rsidRPr="00DE475E">
        <w:rPr>
          <w:b w:val="0"/>
          <w:sz w:val="28"/>
        </w:rPr>
        <w:t>"</w:t>
      </w:r>
      <w:r w:rsidRPr="00DE475E">
        <w:rPr>
          <w:sz w:val="28"/>
        </w:rPr>
        <w:t xml:space="preserve">Division 11A—Criminal corruption of </w:t>
      </w:r>
      <w:r>
        <w:rPr>
          <w:sz w:val="28"/>
        </w:rPr>
        <w:t>children</w:t>
      </w:r>
    </w:p>
    <w:p w14:paraId="10C338A9" w14:textId="18E88885" w:rsidR="005004BB" w:rsidRPr="005004BB" w:rsidRDefault="005004BB" w:rsidP="005004BB">
      <w:pPr>
        <w:pStyle w:val="AmendHeading-DIVISION"/>
        <w:rPr>
          <w:sz w:val="28"/>
        </w:rPr>
      </w:pPr>
      <w:r w:rsidRPr="005004BB">
        <w:rPr>
          <w:sz w:val="28"/>
        </w:rPr>
        <w:t>Subdivision 1—Preliminary</w:t>
      </w:r>
    </w:p>
    <w:p w14:paraId="7E6AB369" w14:textId="77777777" w:rsidR="00FD1AF2" w:rsidRPr="00DE475E" w:rsidRDefault="00FD1AF2" w:rsidP="00FD1AF2">
      <w:pPr>
        <w:pStyle w:val="AmendHeading1s"/>
        <w:tabs>
          <w:tab w:val="right" w:pos="1701"/>
        </w:tabs>
        <w:ind w:left="1871" w:hanging="1871"/>
      </w:pPr>
      <w:r>
        <w:tab/>
      </w:r>
      <w:r w:rsidRPr="00DE475E">
        <w:t>321L</w:t>
      </w:r>
      <w:r>
        <w:t>A</w:t>
      </w:r>
      <w:r w:rsidRPr="00DE475E">
        <w:tab/>
        <w:t>Definitions</w:t>
      </w:r>
    </w:p>
    <w:p w14:paraId="5E71CBBD" w14:textId="77777777" w:rsidR="00FD1AF2" w:rsidRDefault="00FD1AF2" w:rsidP="00FD1AF2">
      <w:pPr>
        <w:pStyle w:val="AmendHeading1"/>
        <w:tabs>
          <w:tab w:val="right" w:pos="1701"/>
        </w:tabs>
        <w:ind w:left="1871" w:hanging="1871"/>
      </w:pPr>
      <w:r>
        <w:tab/>
      </w:r>
      <w:r w:rsidRPr="00DE475E">
        <w:t>(1)</w:t>
      </w:r>
      <w:r w:rsidRPr="009063E4">
        <w:tab/>
      </w:r>
      <w:r>
        <w:t>In this Division—</w:t>
      </w:r>
    </w:p>
    <w:p w14:paraId="4EA1F098" w14:textId="77777777" w:rsidR="00FD1AF2" w:rsidRDefault="00FD1AF2" w:rsidP="00FD1AF2">
      <w:pPr>
        <w:pStyle w:val="AmendDefinition1"/>
      </w:pPr>
      <w:r w:rsidRPr="009063E4">
        <w:rPr>
          <w:b/>
          <w:bCs/>
          <w:i/>
          <w:iCs/>
        </w:rPr>
        <w:t>adult</w:t>
      </w:r>
      <w:r w:rsidRPr="009063E4">
        <w:t xml:space="preserve"> means</w:t>
      </w:r>
      <w:r>
        <w:t xml:space="preserve"> a person who is 18 years of age or over;</w:t>
      </w:r>
    </w:p>
    <w:p w14:paraId="3597D661" w14:textId="77777777" w:rsidR="00FD1AF2" w:rsidRDefault="00FD1AF2" w:rsidP="00FD1AF2">
      <w:pPr>
        <w:pStyle w:val="AmendDefinition1"/>
      </w:pPr>
      <w:r w:rsidRPr="009063E4">
        <w:rPr>
          <w:b/>
          <w:bCs/>
          <w:i/>
          <w:iCs/>
        </w:rPr>
        <w:t>child</w:t>
      </w:r>
      <w:r>
        <w:t xml:space="preserve"> means a person aged under 18 years;</w:t>
      </w:r>
    </w:p>
    <w:p w14:paraId="22EF34A2" w14:textId="37CA8693" w:rsidR="00161610" w:rsidRPr="00161610" w:rsidRDefault="00161610" w:rsidP="00161610">
      <w:pPr>
        <w:pStyle w:val="AmendDefinition1"/>
      </w:pPr>
      <w:r w:rsidRPr="00161610">
        <w:rPr>
          <w:b/>
          <w:bCs/>
          <w:i/>
          <w:iCs/>
        </w:rPr>
        <w:t>coordinate</w:t>
      </w:r>
      <w:r>
        <w:t xml:space="preserve"> has the meaning set out in section 321LB;</w:t>
      </w:r>
    </w:p>
    <w:p w14:paraId="1D0814F1" w14:textId="77777777" w:rsidR="00FD1AF2" w:rsidRDefault="00FD1AF2" w:rsidP="00FD1AF2">
      <w:pPr>
        <w:pStyle w:val="AmendDefinition1"/>
      </w:pPr>
      <w:r w:rsidRPr="00DE475E">
        <w:rPr>
          <w:b/>
          <w:bCs/>
          <w:i/>
          <w:iCs/>
        </w:rPr>
        <w:t>criminal activity</w:t>
      </w:r>
      <w:r>
        <w:t xml:space="preserve"> means—</w:t>
      </w:r>
    </w:p>
    <w:p w14:paraId="5A1822E3" w14:textId="77777777" w:rsidR="00FD1AF2" w:rsidRDefault="00FD1AF2" w:rsidP="00FD1AF2">
      <w:pPr>
        <w:pStyle w:val="AmendHeading3"/>
        <w:tabs>
          <w:tab w:val="right" w:pos="2778"/>
        </w:tabs>
        <w:ind w:left="2891" w:hanging="2891"/>
      </w:pPr>
      <w:r>
        <w:tab/>
      </w:r>
      <w:r w:rsidRPr="00473B96">
        <w:t>(a)</w:t>
      </w:r>
      <w:r w:rsidRPr="009063E4">
        <w:tab/>
      </w:r>
      <w:r>
        <w:t>tier 1 criminal activity; or</w:t>
      </w:r>
    </w:p>
    <w:p w14:paraId="6AFF474A" w14:textId="77777777" w:rsidR="00FD1AF2" w:rsidRDefault="00FD1AF2" w:rsidP="00FD1AF2">
      <w:pPr>
        <w:pStyle w:val="AmendHeading3"/>
        <w:tabs>
          <w:tab w:val="right" w:pos="2778"/>
        </w:tabs>
        <w:ind w:left="2891" w:hanging="2891"/>
      </w:pPr>
      <w:r>
        <w:tab/>
      </w:r>
      <w:r w:rsidRPr="00473B96">
        <w:t>(b)</w:t>
      </w:r>
      <w:r w:rsidRPr="009063E4">
        <w:tab/>
      </w:r>
      <w:r w:rsidRPr="009063E4">
        <w:tab/>
      </w:r>
      <w:r>
        <w:t>tier 2 criminal activity; or</w:t>
      </w:r>
    </w:p>
    <w:p w14:paraId="5E5EC024" w14:textId="77777777" w:rsidR="00FD1AF2" w:rsidRDefault="00FD1AF2" w:rsidP="00FD1AF2">
      <w:pPr>
        <w:pStyle w:val="AmendHeading3"/>
        <w:tabs>
          <w:tab w:val="right" w:pos="2778"/>
        </w:tabs>
        <w:ind w:left="2891" w:hanging="2891"/>
      </w:pPr>
      <w:r>
        <w:tab/>
      </w:r>
      <w:r w:rsidRPr="00473B96">
        <w:t>(c)</w:t>
      </w:r>
      <w:r w:rsidRPr="009063E4">
        <w:tab/>
      </w:r>
      <w:r>
        <w:t>tier 3 criminal activity;</w:t>
      </w:r>
    </w:p>
    <w:p w14:paraId="73FE1265" w14:textId="77777777" w:rsidR="00FD1AF2" w:rsidRDefault="00FD1AF2" w:rsidP="00FD1AF2">
      <w:pPr>
        <w:pStyle w:val="AmendDefinition1"/>
      </w:pPr>
      <w:r w:rsidRPr="00DE475E">
        <w:rPr>
          <w:b/>
          <w:bCs/>
          <w:i/>
          <w:iCs/>
        </w:rPr>
        <w:t>tier 1 criminal activity</w:t>
      </w:r>
      <w:r>
        <w:t xml:space="preserve"> means conduct that constitutes an offence punishable on first conviction with imprisonment for life or for a term of 15 years or more;</w:t>
      </w:r>
    </w:p>
    <w:p w14:paraId="7514AD6A" w14:textId="77777777" w:rsidR="00FD1AF2" w:rsidRDefault="00FD1AF2" w:rsidP="00FD1AF2">
      <w:pPr>
        <w:pStyle w:val="AmendDefinition1"/>
      </w:pPr>
      <w:r w:rsidRPr="00C95CCE">
        <w:rPr>
          <w:b/>
          <w:bCs/>
          <w:i/>
          <w:iCs/>
        </w:rPr>
        <w:t>tier 2 criminal activity</w:t>
      </w:r>
      <w:r>
        <w:t xml:space="preserve"> means conduct that constitutes an offence punishable on first conviction with imprisonment for a term of 5 years or more (but less than 15 years);</w:t>
      </w:r>
    </w:p>
    <w:p w14:paraId="354DBE1C" w14:textId="77777777" w:rsidR="00FD1AF2" w:rsidRDefault="00FD1AF2" w:rsidP="00FD1AF2">
      <w:pPr>
        <w:pStyle w:val="AmendDefinition1"/>
      </w:pPr>
      <w:r w:rsidRPr="00C95CCE">
        <w:rPr>
          <w:b/>
          <w:bCs/>
          <w:i/>
          <w:iCs/>
        </w:rPr>
        <w:t>tier 3 criminal activity</w:t>
      </w:r>
      <w:r>
        <w:t xml:space="preserve"> means conduct that constitutes an offence, other than tier 1 criminal activity or tier 2 criminal activity.</w:t>
      </w:r>
    </w:p>
    <w:p w14:paraId="028302BB" w14:textId="77777777" w:rsidR="00FD1AF2" w:rsidRDefault="00FD1AF2" w:rsidP="00FD1AF2">
      <w:pPr>
        <w:pStyle w:val="AmendHeading1"/>
        <w:tabs>
          <w:tab w:val="right" w:pos="1701"/>
        </w:tabs>
        <w:ind w:left="1871" w:hanging="1871"/>
      </w:pPr>
      <w:r>
        <w:tab/>
      </w:r>
      <w:r w:rsidRPr="00232EE2">
        <w:t>(2)</w:t>
      </w:r>
      <w:r w:rsidRPr="00232EE2">
        <w:tab/>
      </w:r>
      <w:r>
        <w:t xml:space="preserve">Conduct by a child may be </w:t>
      </w:r>
      <w:r>
        <w:rPr>
          <w:b/>
          <w:bCs/>
          <w:i/>
          <w:iCs/>
        </w:rPr>
        <w:t>criminal activity</w:t>
      </w:r>
      <w:r>
        <w:t xml:space="preserve"> even if, under section 10 or 11 of the </w:t>
      </w:r>
      <w:r>
        <w:rPr>
          <w:b/>
          <w:bCs/>
        </w:rPr>
        <w:t>Youth Justice Act 2024</w:t>
      </w:r>
      <w:r>
        <w:t>, it is presumed that the child cannot commit the offence that the conduct would constitute.</w:t>
      </w:r>
    </w:p>
    <w:p w14:paraId="770C6924" w14:textId="77777777" w:rsidR="00FD1AF2" w:rsidRPr="00232EE2" w:rsidRDefault="00FD1AF2" w:rsidP="00FD1AF2">
      <w:pPr>
        <w:pStyle w:val="AmndSub-sectionNote"/>
        <w:tabs>
          <w:tab w:val="right" w:pos="2324"/>
        </w:tabs>
        <w:rPr>
          <w:b/>
          <w:bCs/>
        </w:rPr>
      </w:pPr>
      <w:r w:rsidRPr="00232EE2">
        <w:rPr>
          <w:b/>
          <w:bCs/>
        </w:rPr>
        <w:lastRenderedPageBreak/>
        <w:t>Notes</w:t>
      </w:r>
    </w:p>
    <w:p w14:paraId="322A868A" w14:textId="77777777" w:rsidR="00FD1AF2" w:rsidRPr="00232EE2" w:rsidRDefault="00FD1AF2" w:rsidP="00FD1AF2">
      <w:pPr>
        <w:pStyle w:val="DraftHeading3"/>
        <w:tabs>
          <w:tab w:val="clear" w:pos="720"/>
          <w:tab w:val="right" w:pos="1757"/>
        </w:tabs>
        <w:ind w:left="1871" w:hanging="1871"/>
        <w:rPr>
          <w:sz w:val="20"/>
        </w:rPr>
      </w:pPr>
      <w:r w:rsidRPr="00232EE2">
        <w:rPr>
          <w:sz w:val="20"/>
        </w:rPr>
        <w:tab/>
        <w:t>1</w:t>
      </w:r>
      <w:r w:rsidRPr="00232EE2">
        <w:rPr>
          <w:sz w:val="20"/>
        </w:rPr>
        <w:tab/>
        <w:t xml:space="preserve">It is conclusively presumed that a child who is under 12 years of age cannot commit an offence—see section 10 of the </w:t>
      </w:r>
      <w:r w:rsidRPr="00232EE2">
        <w:rPr>
          <w:b/>
          <w:bCs/>
          <w:sz w:val="20"/>
        </w:rPr>
        <w:t>Youth Justice Act 2024</w:t>
      </w:r>
      <w:r w:rsidRPr="00232EE2">
        <w:rPr>
          <w:sz w:val="20"/>
        </w:rPr>
        <w:t>.</w:t>
      </w:r>
    </w:p>
    <w:p w14:paraId="24781B4D" w14:textId="77777777" w:rsidR="00FD1AF2" w:rsidRDefault="00FD1AF2" w:rsidP="00FD1AF2">
      <w:pPr>
        <w:pStyle w:val="DraftHeading3"/>
        <w:tabs>
          <w:tab w:val="clear" w:pos="720"/>
          <w:tab w:val="right" w:pos="1757"/>
        </w:tabs>
        <w:ind w:left="1871" w:hanging="1871"/>
        <w:rPr>
          <w:sz w:val="20"/>
        </w:rPr>
      </w:pPr>
      <w:r w:rsidRPr="00232EE2">
        <w:rPr>
          <w:sz w:val="20"/>
        </w:rPr>
        <w:tab/>
        <w:t>2</w:t>
      </w:r>
      <w:r w:rsidRPr="00232EE2">
        <w:rPr>
          <w:sz w:val="20"/>
        </w:rPr>
        <w:tab/>
        <w:t xml:space="preserve">It is presumed that a child who is 12 or 13 years of age cannot commit an offence—see section 11 of the </w:t>
      </w:r>
      <w:r w:rsidRPr="00232EE2">
        <w:rPr>
          <w:b/>
          <w:bCs/>
          <w:sz w:val="20"/>
        </w:rPr>
        <w:t>Youth Justice Act 2024</w:t>
      </w:r>
      <w:r w:rsidRPr="00232EE2">
        <w:rPr>
          <w:sz w:val="20"/>
        </w:rPr>
        <w:t>.</w:t>
      </w:r>
    </w:p>
    <w:p w14:paraId="0901CBF8" w14:textId="730060F9" w:rsidR="00161610" w:rsidRPr="00091DAE" w:rsidRDefault="00091DAE" w:rsidP="00091DAE">
      <w:pPr>
        <w:pStyle w:val="AmendHeading1s"/>
        <w:tabs>
          <w:tab w:val="right" w:pos="1701"/>
        </w:tabs>
        <w:ind w:left="1871" w:hanging="1871"/>
        <w:rPr>
          <w:b w:val="0"/>
          <w:bCs/>
          <w:i/>
          <w:iCs/>
        </w:rPr>
      </w:pPr>
      <w:r>
        <w:tab/>
      </w:r>
      <w:r w:rsidR="00161610" w:rsidRPr="00091DAE">
        <w:t>321LB</w:t>
      </w:r>
      <w:r w:rsidR="00161610">
        <w:tab/>
      </w:r>
      <w:r>
        <w:t xml:space="preserve">Meaning of </w:t>
      </w:r>
      <w:r w:rsidRPr="00091DAE">
        <w:rPr>
          <w:i/>
          <w:iCs/>
        </w:rPr>
        <w:t>coordinate</w:t>
      </w:r>
    </w:p>
    <w:p w14:paraId="2E8C0DC6" w14:textId="350DA85B" w:rsidR="00161610" w:rsidRDefault="00161610" w:rsidP="00091DAE">
      <w:pPr>
        <w:pStyle w:val="AmendHeading1"/>
        <w:ind w:left="1871"/>
      </w:pPr>
      <w:r>
        <w:t xml:space="preserve">For the purposes of this Division, a person </w:t>
      </w:r>
      <w:r w:rsidRPr="00091DAE">
        <w:rPr>
          <w:b/>
          <w:bCs/>
          <w:i/>
          <w:iCs/>
        </w:rPr>
        <w:t>coordinates</w:t>
      </w:r>
      <w:r>
        <w:t xml:space="preserve"> </w:t>
      </w:r>
      <w:r w:rsidR="00091DAE">
        <w:t>the participation of a group in a particular activity if the person—</w:t>
      </w:r>
    </w:p>
    <w:p w14:paraId="6DBC9B57" w14:textId="298D32E5" w:rsidR="00161610" w:rsidRDefault="00091DAE" w:rsidP="00091DAE">
      <w:pPr>
        <w:pStyle w:val="AmendHeading2"/>
        <w:tabs>
          <w:tab w:val="clear" w:pos="720"/>
          <w:tab w:val="right" w:pos="2268"/>
        </w:tabs>
        <w:ind w:left="2381" w:hanging="2381"/>
      </w:pPr>
      <w:r>
        <w:tab/>
      </w:r>
      <w:r w:rsidR="00161610" w:rsidRPr="00091DAE">
        <w:t>(a)</w:t>
      </w:r>
      <w:r w:rsidR="00161610">
        <w:tab/>
        <w:t>plans</w:t>
      </w:r>
      <w:r>
        <w:t xml:space="preserve">, arranges or organises for some or </w:t>
      </w:r>
      <w:proofErr w:type="gramStart"/>
      <w:r>
        <w:t>all of</w:t>
      </w:r>
      <w:proofErr w:type="gramEnd"/>
      <w:r>
        <w:t xml:space="preserve"> the group to participate in that activity; or</w:t>
      </w:r>
    </w:p>
    <w:p w14:paraId="12F7FF7A" w14:textId="28E64F1D" w:rsidR="00091DAE" w:rsidRDefault="00091DAE" w:rsidP="00091DAE">
      <w:pPr>
        <w:pStyle w:val="AmendHeading2"/>
        <w:tabs>
          <w:tab w:val="clear" w:pos="720"/>
          <w:tab w:val="right" w:pos="2268"/>
        </w:tabs>
        <w:ind w:left="2381" w:hanging="2381"/>
      </w:pPr>
      <w:r>
        <w:tab/>
      </w:r>
      <w:r w:rsidRPr="00091DAE">
        <w:t>(b)</w:t>
      </w:r>
      <w:r>
        <w:tab/>
        <w:t xml:space="preserve">funds the participation of some or </w:t>
      </w:r>
      <w:proofErr w:type="gramStart"/>
      <w:r>
        <w:t>all of</w:t>
      </w:r>
      <w:proofErr w:type="gramEnd"/>
      <w:r>
        <w:t xml:space="preserve"> the group in that activity; or</w:t>
      </w:r>
    </w:p>
    <w:p w14:paraId="3B903D2A" w14:textId="2E78F184" w:rsidR="00091DAE" w:rsidRDefault="00091DAE" w:rsidP="00091DAE">
      <w:pPr>
        <w:pStyle w:val="AmendHeading2"/>
        <w:tabs>
          <w:tab w:val="clear" w:pos="720"/>
          <w:tab w:val="right" w:pos="2268"/>
        </w:tabs>
        <w:ind w:left="2381" w:hanging="2381"/>
      </w:pPr>
      <w:r>
        <w:tab/>
      </w:r>
      <w:r w:rsidRPr="00091DAE">
        <w:t>(c)</w:t>
      </w:r>
      <w:r>
        <w:tab/>
        <w:t xml:space="preserve">recruits some or </w:t>
      </w:r>
      <w:proofErr w:type="gramStart"/>
      <w:r>
        <w:t>all of</w:t>
      </w:r>
      <w:proofErr w:type="gramEnd"/>
      <w:r>
        <w:t xml:space="preserve"> the group to engage in that activity</w:t>
      </w:r>
      <w:r w:rsidR="00AE21E0">
        <w:t>.</w:t>
      </w:r>
    </w:p>
    <w:p w14:paraId="26F513D8" w14:textId="3F7E3694" w:rsidR="005004BB" w:rsidRPr="005004BB" w:rsidRDefault="005004BB" w:rsidP="005004BB">
      <w:pPr>
        <w:pStyle w:val="AmendHeading-DIVISION"/>
        <w:rPr>
          <w:sz w:val="28"/>
        </w:rPr>
      </w:pPr>
      <w:r w:rsidRPr="005004BB">
        <w:rPr>
          <w:sz w:val="28"/>
        </w:rPr>
        <w:t xml:space="preserve">Subdivision </w:t>
      </w:r>
      <w:r>
        <w:rPr>
          <w:sz w:val="28"/>
        </w:rPr>
        <w:t>2</w:t>
      </w:r>
      <w:r w:rsidRPr="005004BB">
        <w:rPr>
          <w:sz w:val="28"/>
        </w:rPr>
        <w:t>—</w:t>
      </w:r>
      <w:r>
        <w:rPr>
          <w:sz w:val="28"/>
        </w:rPr>
        <w:t>Offences committed by adults</w:t>
      </w:r>
    </w:p>
    <w:p w14:paraId="2EBC112C" w14:textId="23E372E3" w:rsidR="00FD1AF2" w:rsidRDefault="00FD1AF2" w:rsidP="00FD1AF2">
      <w:pPr>
        <w:pStyle w:val="AmendHeading1s"/>
        <w:tabs>
          <w:tab w:val="right" w:pos="1701"/>
        </w:tabs>
        <w:ind w:left="1871" w:hanging="1871"/>
      </w:pPr>
      <w:r>
        <w:tab/>
      </w:r>
      <w:r w:rsidRPr="00E019E8">
        <w:t>321L</w:t>
      </w:r>
      <w:r w:rsidR="00091DAE">
        <w:t>C</w:t>
      </w:r>
      <w:r w:rsidRPr="00E019E8">
        <w:tab/>
      </w:r>
      <w:r w:rsidR="00161610">
        <w:t xml:space="preserve">Adult criminal </w:t>
      </w:r>
      <w:r>
        <w:t xml:space="preserve">corruption of </w:t>
      </w:r>
      <w:r w:rsidR="00091DAE">
        <w:t>children</w:t>
      </w:r>
      <w:r w:rsidR="00161610">
        <w:t>—recruitment</w:t>
      </w:r>
    </w:p>
    <w:p w14:paraId="7FEB814C" w14:textId="2CBC8DA5" w:rsidR="00FD1AF2" w:rsidRDefault="00FD1AF2" w:rsidP="00FD1AF2">
      <w:pPr>
        <w:pStyle w:val="AmendHeading1"/>
        <w:tabs>
          <w:tab w:val="right" w:pos="1701"/>
        </w:tabs>
        <w:ind w:left="1871" w:hanging="1871"/>
      </w:pPr>
      <w:r>
        <w:tab/>
      </w:r>
      <w:r w:rsidRPr="009E1311">
        <w:t>(1)</w:t>
      </w:r>
      <w:r w:rsidRPr="009E1311">
        <w:tab/>
      </w:r>
      <w:r>
        <w:t xml:space="preserve">An adult must not </w:t>
      </w:r>
      <w:r w:rsidR="00161610">
        <w:t>recruit</w:t>
      </w:r>
      <w:r>
        <w:t xml:space="preserve"> a child to participate in tier 1 criminal activity.</w:t>
      </w:r>
    </w:p>
    <w:p w14:paraId="08CC4948" w14:textId="77777777" w:rsidR="00FD1AF2" w:rsidRDefault="00FD1AF2" w:rsidP="00FD1AF2">
      <w:pPr>
        <w:pStyle w:val="AmendPenalty1"/>
      </w:pPr>
      <w:r w:rsidRPr="009E1311">
        <w:t>Penalty:</w:t>
      </w:r>
      <w:r>
        <w:tab/>
        <w:t>Level 1 imprisonment (life).</w:t>
      </w:r>
    </w:p>
    <w:p w14:paraId="5DAF9993" w14:textId="5AA2F510" w:rsidR="00161610" w:rsidRDefault="00161610" w:rsidP="00161610">
      <w:pPr>
        <w:pStyle w:val="AmendHeading1"/>
        <w:tabs>
          <w:tab w:val="right" w:pos="1701"/>
        </w:tabs>
        <w:ind w:left="1871" w:hanging="1871"/>
      </w:pPr>
      <w:r>
        <w:tab/>
      </w:r>
      <w:r w:rsidRPr="009E1311">
        <w:t>(</w:t>
      </w:r>
      <w:r>
        <w:t>2</w:t>
      </w:r>
      <w:r w:rsidRPr="009E1311">
        <w:t>)</w:t>
      </w:r>
      <w:r w:rsidRPr="009E1311">
        <w:tab/>
      </w:r>
      <w:r>
        <w:t>An adult must not recruit a child to participate in tier 2 criminal activity.</w:t>
      </w:r>
    </w:p>
    <w:p w14:paraId="29DEE63A" w14:textId="77777777" w:rsidR="00161610" w:rsidRPr="009E1311" w:rsidRDefault="00161610" w:rsidP="00161610">
      <w:pPr>
        <w:pStyle w:val="AmendPenalty1"/>
      </w:pPr>
      <w:r w:rsidRPr="009E1311">
        <w:t>Penalty:</w:t>
      </w:r>
      <w:r>
        <w:tab/>
        <w:t>Level 4 imprisonment (15 years maximum).</w:t>
      </w:r>
    </w:p>
    <w:p w14:paraId="61F273BF" w14:textId="36F766A8" w:rsidR="00161610" w:rsidRDefault="00161610" w:rsidP="00161610">
      <w:pPr>
        <w:pStyle w:val="AmendHeading1"/>
        <w:tabs>
          <w:tab w:val="right" w:pos="1701"/>
        </w:tabs>
        <w:ind w:left="1871" w:hanging="1871"/>
      </w:pPr>
      <w:r>
        <w:tab/>
      </w:r>
      <w:r w:rsidRPr="009E1311">
        <w:t>(</w:t>
      </w:r>
      <w:r>
        <w:t>3</w:t>
      </w:r>
      <w:r w:rsidRPr="009E1311">
        <w:t>)</w:t>
      </w:r>
      <w:r w:rsidRPr="009E1311">
        <w:tab/>
      </w:r>
      <w:r>
        <w:t>An adult must not recruit a child to participate in tier 3 criminal activity.</w:t>
      </w:r>
    </w:p>
    <w:p w14:paraId="2D4F5715" w14:textId="0DBA5487" w:rsidR="00161610" w:rsidRDefault="00161610" w:rsidP="00161610">
      <w:pPr>
        <w:pStyle w:val="AmendPenalty1"/>
      </w:pPr>
      <w:r w:rsidRPr="009E1311">
        <w:t>Penalty:</w:t>
      </w:r>
      <w:r>
        <w:tab/>
      </w:r>
      <w:r w:rsidR="001915BF">
        <w:t>Level 6 imprisonment (5 years maximum).</w:t>
      </w:r>
    </w:p>
    <w:p w14:paraId="298EB890" w14:textId="054D53B9" w:rsidR="00161610" w:rsidRDefault="00161610" w:rsidP="00161610">
      <w:pPr>
        <w:pStyle w:val="AmendHeading1"/>
        <w:tabs>
          <w:tab w:val="right" w:pos="1701"/>
        </w:tabs>
        <w:ind w:left="1871" w:hanging="1871"/>
      </w:pPr>
      <w:r>
        <w:tab/>
      </w:r>
      <w:r w:rsidRPr="00161610">
        <w:t>(</w:t>
      </w:r>
      <w:r>
        <w:t>4</w:t>
      </w:r>
      <w:r w:rsidRPr="00161610">
        <w:t>)</w:t>
      </w:r>
      <w:r>
        <w:tab/>
        <w:t>In a proceeding for an offence against subsection (1), (2) or (3)—</w:t>
      </w:r>
    </w:p>
    <w:p w14:paraId="634B245B" w14:textId="393A640B" w:rsidR="00161610" w:rsidRDefault="00161610" w:rsidP="00161610">
      <w:pPr>
        <w:pStyle w:val="AmendHeading2"/>
        <w:tabs>
          <w:tab w:val="clear" w:pos="720"/>
          <w:tab w:val="right" w:pos="2268"/>
        </w:tabs>
        <w:ind w:left="2381" w:hanging="2381"/>
      </w:pPr>
      <w:r>
        <w:tab/>
      </w:r>
      <w:r w:rsidRPr="00161610">
        <w:t>(a)</w:t>
      </w:r>
      <w:r>
        <w:tab/>
        <w:t xml:space="preserve">it is not necessary for the prosecution to prove that </w:t>
      </w:r>
      <w:r w:rsidR="00091DAE">
        <w:t xml:space="preserve">the </w:t>
      </w:r>
      <w:r w:rsidR="0007779D">
        <w:t>accused</w:t>
      </w:r>
      <w:r w:rsidR="00091DAE">
        <w:t xml:space="preserve"> knew, suspected or ought to have known </w:t>
      </w:r>
      <w:r>
        <w:t>the age of the child; and</w:t>
      </w:r>
    </w:p>
    <w:p w14:paraId="54BEB22A" w14:textId="05AFE23B" w:rsidR="00161610" w:rsidRDefault="00161610" w:rsidP="00161610">
      <w:pPr>
        <w:pStyle w:val="AmendHeading2"/>
        <w:tabs>
          <w:tab w:val="clear" w:pos="720"/>
          <w:tab w:val="right" w:pos="2268"/>
        </w:tabs>
        <w:ind w:left="2381" w:hanging="2381"/>
      </w:pPr>
      <w:r>
        <w:tab/>
      </w:r>
      <w:r w:rsidRPr="00161610">
        <w:t>(b)</w:t>
      </w:r>
      <w:r>
        <w:tab/>
        <w:t xml:space="preserve">it is not a defence that the </w:t>
      </w:r>
      <w:r w:rsidR="0007779D">
        <w:t xml:space="preserve">accused </w:t>
      </w:r>
      <w:r>
        <w:t>believed that the child was an adult</w:t>
      </w:r>
      <w:r w:rsidR="00AE21E0">
        <w:t>; and</w:t>
      </w:r>
    </w:p>
    <w:p w14:paraId="1827413B" w14:textId="13DBAB89" w:rsidR="00AE21E0" w:rsidRDefault="00AE21E0" w:rsidP="00AE21E0">
      <w:pPr>
        <w:pStyle w:val="AmendHeading2"/>
        <w:tabs>
          <w:tab w:val="clear" w:pos="720"/>
          <w:tab w:val="right" w:pos="2268"/>
        </w:tabs>
        <w:ind w:left="2381" w:hanging="2381"/>
      </w:pPr>
      <w:r>
        <w:tab/>
      </w:r>
      <w:r w:rsidRPr="00AE21E0">
        <w:t>(c)</w:t>
      </w:r>
      <w:r>
        <w:tab/>
        <w:t xml:space="preserve">it does not matter that the </w:t>
      </w:r>
      <w:r w:rsidR="0007779D">
        <w:t xml:space="preserve">accused </w:t>
      </w:r>
      <w:r>
        <w:t>recruited the child through any other person.</w:t>
      </w:r>
    </w:p>
    <w:p w14:paraId="32C5DFCF" w14:textId="3EB713A7" w:rsidR="00161610" w:rsidRDefault="00161610" w:rsidP="00161610">
      <w:pPr>
        <w:pStyle w:val="AmendHeading1"/>
        <w:tabs>
          <w:tab w:val="right" w:pos="1701"/>
        </w:tabs>
        <w:ind w:left="1871" w:hanging="1871"/>
      </w:pPr>
      <w:r>
        <w:tab/>
      </w:r>
      <w:r w:rsidRPr="00161610">
        <w:t>(</w:t>
      </w:r>
      <w:r>
        <w:t>5</w:t>
      </w:r>
      <w:r w:rsidRPr="00161610">
        <w:t>)</w:t>
      </w:r>
      <w:r>
        <w:tab/>
        <w:t xml:space="preserve">For the purposes of subsections (1), (2) and (3), the ages of the </w:t>
      </w:r>
      <w:r w:rsidR="0007779D">
        <w:t xml:space="preserve">accused </w:t>
      </w:r>
      <w:r>
        <w:t>and the child are to be ascertained at the time of the recruitment.</w:t>
      </w:r>
    </w:p>
    <w:p w14:paraId="37812F5A" w14:textId="55788FF0" w:rsidR="00AE21E0" w:rsidRDefault="00AE21E0" w:rsidP="00AE21E0">
      <w:pPr>
        <w:pStyle w:val="AmendHeading1"/>
        <w:tabs>
          <w:tab w:val="right" w:pos="1701"/>
        </w:tabs>
        <w:ind w:left="1871" w:hanging="1871"/>
      </w:pPr>
      <w:r>
        <w:tab/>
      </w:r>
      <w:r w:rsidRPr="00AE21E0">
        <w:t>(6)</w:t>
      </w:r>
      <w:r>
        <w:tab/>
        <w:t xml:space="preserve">An adult may be found guilty of an offence against subsection (1), (2) or (3) </w:t>
      </w:r>
      <w:proofErr w:type="gramStart"/>
      <w:r>
        <w:t>whether or not</w:t>
      </w:r>
      <w:proofErr w:type="gramEnd"/>
      <w:r>
        <w:t xml:space="preserve"> the child referred to in that provision—</w:t>
      </w:r>
    </w:p>
    <w:p w14:paraId="248D2D48" w14:textId="0D36C920" w:rsidR="00AE21E0" w:rsidRDefault="00AE21E0" w:rsidP="00AE21E0">
      <w:pPr>
        <w:pStyle w:val="AmendHeading2"/>
        <w:tabs>
          <w:tab w:val="clear" w:pos="720"/>
          <w:tab w:val="right" w:pos="2268"/>
        </w:tabs>
        <w:ind w:left="2381" w:hanging="2381"/>
      </w:pPr>
      <w:r>
        <w:tab/>
      </w:r>
      <w:r w:rsidRPr="00AE21E0">
        <w:t>(a)</w:t>
      </w:r>
      <w:r>
        <w:tab/>
        <w:t>engages in criminal activity; or</w:t>
      </w:r>
    </w:p>
    <w:p w14:paraId="36F0E138" w14:textId="09CE896D" w:rsidR="00AE21E0" w:rsidRPr="00AE21E0" w:rsidRDefault="00AE21E0" w:rsidP="00AE21E0">
      <w:pPr>
        <w:pStyle w:val="AmendHeading2"/>
        <w:tabs>
          <w:tab w:val="clear" w:pos="720"/>
          <w:tab w:val="right" w:pos="2268"/>
        </w:tabs>
        <w:ind w:left="2381" w:hanging="2381"/>
      </w:pPr>
      <w:r>
        <w:tab/>
      </w:r>
      <w:r w:rsidRPr="00AE21E0">
        <w:t>(b)</w:t>
      </w:r>
      <w:r>
        <w:tab/>
        <w:t>is prosecuted for, or is found guilty of, any offence.</w:t>
      </w:r>
    </w:p>
    <w:p w14:paraId="2670F05A" w14:textId="161F7207" w:rsidR="00161610" w:rsidRDefault="00161610" w:rsidP="00161610">
      <w:pPr>
        <w:pStyle w:val="AmendHeading1s"/>
        <w:tabs>
          <w:tab w:val="right" w:pos="1701"/>
        </w:tabs>
        <w:ind w:left="1871" w:hanging="1871"/>
      </w:pPr>
      <w:r>
        <w:tab/>
      </w:r>
      <w:r w:rsidRPr="00E019E8">
        <w:t>321L</w:t>
      </w:r>
      <w:r w:rsidR="00091DAE">
        <w:t>D</w:t>
      </w:r>
      <w:r w:rsidRPr="00E019E8">
        <w:tab/>
      </w:r>
      <w:r>
        <w:t xml:space="preserve">Adult criminal corruption of </w:t>
      </w:r>
      <w:r w:rsidR="00091DAE">
        <w:t>children</w:t>
      </w:r>
      <w:r>
        <w:t>—</w:t>
      </w:r>
      <w:r w:rsidR="00091DAE">
        <w:t>coordination of criminal activity involving a child</w:t>
      </w:r>
    </w:p>
    <w:p w14:paraId="55C181E3" w14:textId="76B65B4F" w:rsidR="00161610" w:rsidRDefault="00161610" w:rsidP="00161610">
      <w:pPr>
        <w:pStyle w:val="AmendHeading1"/>
        <w:tabs>
          <w:tab w:val="right" w:pos="1701"/>
        </w:tabs>
        <w:ind w:left="1871" w:hanging="1871"/>
      </w:pPr>
      <w:r>
        <w:tab/>
      </w:r>
      <w:r w:rsidRPr="009E1311">
        <w:t>(1)</w:t>
      </w:r>
      <w:r w:rsidRPr="009E1311">
        <w:tab/>
      </w:r>
      <w:r>
        <w:t xml:space="preserve">An adult must not, in respect of a group that includes a child, coordinate the participation, by some or </w:t>
      </w:r>
      <w:proofErr w:type="gramStart"/>
      <w:r>
        <w:t>all of</w:t>
      </w:r>
      <w:proofErr w:type="gramEnd"/>
      <w:r>
        <w:t xml:space="preserve"> that group, in tier 1 criminal activity.</w:t>
      </w:r>
    </w:p>
    <w:p w14:paraId="7BA0CF75" w14:textId="77777777" w:rsidR="00161610" w:rsidRDefault="00161610" w:rsidP="00161610">
      <w:pPr>
        <w:pStyle w:val="AmendPenalty1"/>
      </w:pPr>
      <w:r w:rsidRPr="009E1311">
        <w:t>Penalty:</w:t>
      </w:r>
      <w:r>
        <w:tab/>
        <w:t>Level 1 imprisonment (life).</w:t>
      </w:r>
    </w:p>
    <w:p w14:paraId="6343AE38" w14:textId="3AF8963D" w:rsidR="00161610" w:rsidRDefault="00161610" w:rsidP="00161610">
      <w:pPr>
        <w:pStyle w:val="AmendHeading1"/>
        <w:tabs>
          <w:tab w:val="right" w:pos="1701"/>
        </w:tabs>
        <w:ind w:left="1871" w:hanging="1871"/>
      </w:pPr>
      <w:r>
        <w:lastRenderedPageBreak/>
        <w:tab/>
      </w:r>
      <w:r w:rsidRPr="009E1311">
        <w:t>(</w:t>
      </w:r>
      <w:r>
        <w:t>2</w:t>
      </w:r>
      <w:r w:rsidRPr="009E1311">
        <w:t>)</w:t>
      </w:r>
      <w:r w:rsidRPr="009E1311">
        <w:tab/>
      </w:r>
      <w:r w:rsidR="00091DAE">
        <w:t xml:space="preserve">An adult must not, in respect of a group that includes a child, coordinate the participation, by some or </w:t>
      </w:r>
      <w:proofErr w:type="gramStart"/>
      <w:r w:rsidR="00091DAE">
        <w:t>all of</w:t>
      </w:r>
      <w:proofErr w:type="gramEnd"/>
      <w:r w:rsidR="00091DAE">
        <w:t xml:space="preserve"> that group, in </w:t>
      </w:r>
      <w:r>
        <w:t>tier 2 criminal activity.</w:t>
      </w:r>
    </w:p>
    <w:p w14:paraId="367F77C8" w14:textId="77777777" w:rsidR="00161610" w:rsidRPr="009E1311" w:rsidRDefault="00161610" w:rsidP="00161610">
      <w:pPr>
        <w:pStyle w:val="AmendPenalty1"/>
      </w:pPr>
      <w:r w:rsidRPr="009E1311">
        <w:t>Penalty:</w:t>
      </w:r>
      <w:r>
        <w:tab/>
        <w:t>Level 4 imprisonment (15 years maximum).</w:t>
      </w:r>
    </w:p>
    <w:p w14:paraId="5322FA8A" w14:textId="752B0C57" w:rsidR="00161610" w:rsidRDefault="00161610" w:rsidP="00161610">
      <w:pPr>
        <w:pStyle w:val="AmendHeading1"/>
        <w:tabs>
          <w:tab w:val="right" w:pos="1701"/>
        </w:tabs>
        <w:ind w:left="1871" w:hanging="1871"/>
      </w:pPr>
      <w:r>
        <w:tab/>
      </w:r>
      <w:r w:rsidRPr="009E1311">
        <w:t>(</w:t>
      </w:r>
      <w:r>
        <w:t>3</w:t>
      </w:r>
      <w:r w:rsidRPr="009E1311">
        <w:t>)</w:t>
      </w:r>
      <w:r w:rsidRPr="009E1311">
        <w:tab/>
      </w:r>
      <w:r w:rsidR="00091DAE">
        <w:t xml:space="preserve">An adult must not, in respect of a group that includes a child, coordinate the participation, by some or </w:t>
      </w:r>
      <w:proofErr w:type="gramStart"/>
      <w:r w:rsidR="00091DAE">
        <w:t>all of</w:t>
      </w:r>
      <w:proofErr w:type="gramEnd"/>
      <w:r w:rsidR="00091DAE">
        <w:t xml:space="preserve"> that group, in </w:t>
      </w:r>
      <w:r>
        <w:t>tier 3 criminal activity.</w:t>
      </w:r>
    </w:p>
    <w:p w14:paraId="1EB000AF" w14:textId="77777777" w:rsidR="001915BF" w:rsidRDefault="001915BF" w:rsidP="001915BF">
      <w:pPr>
        <w:pStyle w:val="AmendPenalty1"/>
      </w:pPr>
      <w:r w:rsidRPr="009E1311">
        <w:t>Penalty:</w:t>
      </w:r>
      <w:r>
        <w:tab/>
        <w:t>Level 6 imprisonment (5 years maximum).</w:t>
      </w:r>
    </w:p>
    <w:p w14:paraId="29A973C8" w14:textId="77777777" w:rsidR="00161610" w:rsidRDefault="00161610" w:rsidP="00161610">
      <w:pPr>
        <w:pStyle w:val="AmendHeading1"/>
        <w:tabs>
          <w:tab w:val="right" w:pos="1701"/>
        </w:tabs>
        <w:ind w:left="1871" w:hanging="1871"/>
      </w:pPr>
      <w:r>
        <w:tab/>
      </w:r>
      <w:r w:rsidRPr="00161610">
        <w:t>(</w:t>
      </w:r>
      <w:r>
        <w:t>4</w:t>
      </w:r>
      <w:r w:rsidRPr="00161610">
        <w:t>)</w:t>
      </w:r>
      <w:r>
        <w:tab/>
        <w:t>In a proceeding for an offence against subsection (1), (2) or (3)—</w:t>
      </w:r>
    </w:p>
    <w:p w14:paraId="3934305C" w14:textId="2C46481F" w:rsidR="00091DAE" w:rsidRDefault="00161610" w:rsidP="00161610">
      <w:pPr>
        <w:pStyle w:val="AmendHeading2"/>
        <w:tabs>
          <w:tab w:val="clear" w:pos="720"/>
          <w:tab w:val="right" w:pos="2268"/>
        </w:tabs>
        <w:ind w:left="2381" w:hanging="2381"/>
      </w:pPr>
      <w:r>
        <w:tab/>
      </w:r>
      <w:r w:rsidRPr="00161610">
        <w:t>(a)</w:t>
      </w:r>
      <w:r>
        <w:tab/>
        <w:t xml:space="preserve">it is not necessary for the prosecution to prove that the </w:t>
      </w:r>
      <w:r w:rsidR="0007779D">
        <w:t xml:space="preserve">accused </w:t>
      </w:r>
      <w:r>
        <w:t>knew</w:t>
      </w:r>
      <w:r w:rsidR="00091DAE">
        <w:t>, suspected or ought to have known—</w:t>
      </w:r>
    </w:p>
    <w:p w14:paraId="64CB9406" w14:textId="1288F658" w:rsidR="00161610" w:rsidRDefault="00091DAE" w:rsidP="00091DAE">
      <w:pPr>
        <w:pStyle w:val="AmendHeading3"/>
        <w:tabs>
          <w:tab w:val="right" w:pos="2778"/>
        </w:tabs>
        <w:ind w:left="2891" w:hanging="2891"/>
      </w:pPr>
      <w:r>
        <w:tab/>
      </w:r>
      <w:r w:rsidRPr="00091DAE">
        <w:t>(</w:t>
      </w:r>
      <w:proofErr w:type="spellStart"/>
      <w:r w:rsidRPr="00091DAE">
        <w:t>i</w:t>
      </w:r>
      <w:proofErr w:type="spellEnd"/>
      <w:r w:rsidRPr="00091DAE">
        <w:t>)</w:t>
      </w:r>
      <w:r>
        <w:tab/>
        <w:t>that the group included a child; or</w:t>
      </w:r>
    </w:p>
    <w:p w14:paraId="2438F05B" w14:textId="2B5F415F" w:rsidR="00091DAE" w:rsidRDefault="00091DAE" w:rsidP="00091DAE">
      <w:pPr>
        <w:pStyle w:val="AmendHeading3"/>
        <w:tabs>
          <w:tab w:val="right" w:pos="2778"/>
        </w:tabs>
        <w:ind w:left="2891" w:hanging="2891"/>
      </w:pPr>
      <w:r>
        <w:tab/>
      </w:r>
      <w:r w:rsidRPr="00091DAE">
        <w:t>(ii)</w:t>
      </w:r>
      <w:r>
        <w:tab/>
        <w:t>that any child in the group was a child; or</w:t>
      </w:r>
    </w:p>
    <w:p w14:paraId="2AE5D21F" w14:textId="327781A6" w:rsidR="00091DAE" w:rsidRPr="00091DAE" w:rsidRDefault="0007779D" w:rsidP="0007779D">
      <w:pPr>
        <w:pStyle w:val="AmendHeading2"/>
        <w:tabs>
          <w:tab w:val="clear" w:pos="720"/>
          <w:tab w:val="right" w:pos="2268"/>
        </w:tabs>
        <w:ind w:left="2381" w:hanging="2381"/>
      </w:pPr>
      <w:r>
        <w:tab/>
      </w:r>
      <w:r w:rsidR="00091DAE" w:rsidRPr="0007779D">
        <w:t>(</w:t>
      </w:r>
      <w:r>
        <w:t>b</w:t>
      </w:r>
      <w:r w:rsidR="00091DAE" w:rsidRPr="0007779D">
        <w:t>)</w:t>
      </w:r>
      <w:r w:rsidR="00091DAE">
        <w:tab/>
      </w:r>
      <w:r>
        <w:t xml:space="preserve">it is not necessary for the prosecution to prove that </w:t>
      </w:r>
      <w:r w:rsidR="00091DAE">
        <w:t xml:space="preserve">the </w:t>
      </w:r>
      <w:r>
        <w:t xml:space="preserve">accused </w:t>
      </w:r>
      <w:r w:rsidR="00091DAE">
        <w:t xml:space="preserve">performed any </w:t>
      </w:r>
      <w:proofErr w:type="gramStart"/>
      <w:r w:rsidR="00091DAE">
        <w:t>particular act</w:t>
      </w:r>
      <w:proofErr w:type="gramEnd"/>
      <w:r w:rsidR="00091DAE">
        <w:t xml:space="preserve"> in respect of the child specifically (rather than in respect of some or </w:t>
      </w:r>
      <w:proofErr w:type="gramStart"/>
      <w:r w:rsidR="00091DAE">
        <w:t>all of</w:t>
      </w:r>
      <w:proofErr w:type="gramEnd"/>
      <w:r w:rsidR="00091DAE">
        <w:t xml:space="preserve"> the group); and</w:t>
      </w:r>
    </w:p>
    <w:p w14:paraId="70FA983F" w14:textId="2885CE5C" w:rsidR="00161610" w:rsidRDefault="00161610" w:rsidP="00161610">
      <w:pPr>
        <w:pStyle w:val="AmendHeading2"/>
        <w:tabs>
          <w:tab w:val="clear" w:pos="720"/>
          <w:tab w:val="right" w:pos="2268"/>
        </w:tabs>
        <w:ind w:left="2381" w:hanging="2381"/>
      </w:pPr>
      <w:r>
        <w:tab/>
      </w:r>
      <w:r w:rsidRPr="00161610">
        <w:t>(</w:t>
      </w:r>
      <w:r w:rsidR="0007779D">
        <w:t>c</w:t>
      </w:r>
      <w:r w:rsidRPr="00161610">
        <w:t>)</w:t>
      </w:r>
      <w:r>
        <w:tab/>
        <w:t xml:space="preserve">it is not a defence that the </w:t>
      </w:r>
      <w:r w:rsidR="0007779D">
        <w:t xml:space="preserve">accused </w:t>
      </w:r>
      <w:r>
        <w:t>believed that the child was an adult</w:t>
      </w:r>
      <w:r w:rsidR="00AE21E0">
        <w:t>; and</w:t>
      </w:r>
    </w:p>
    <w:p w14:paraId="68C04174" w14:textId="31073473" w:rsidR="00AE21E0" w:rsidRPr="00AE21E0" w:rsidRDefault="00AE21E0" w:rsidP="00AE21E0">
      <w:pPr>
        <w:pStyle w:val="AmendHeading2"/>
        <w:tabs>
          <w:tab w:val="clear" w:pos="720"/>
          <w:tab w:val="right" w:pos="2268"/>
        </w:tabs>
        <w:ind w:left="2381" w:hanging="2381"/>
      </w:pPr>
      <w:r>
        <w:tab/>
      </w:r>
      <w:r w:rsidRPr="00AE21E0">
        <w:t>(</w:t>
      </w:r>
      <w:r w:rsidR="0007779D">
        <w:t>d</w:t>
      </w:r>
      <w:r w:rsidRPr="00AE21E0">
        <w:t>)</w:t>
      </w:r>
      <w:r>
        <w:tab/>
        <w:t xml:space="preserve">it does not matter that the </w:t>
      </w:r>
      <w:r w:rsidR="0007779D">
        <w:t xml:space="preserve">accused </w:t>
      </w:r>
      <w:r>
        <w:t>coordinated the participation through any other person.</w:t>
      </w:r>
    </w:p>
    <w:p w14:paraId="58AFA292" w14:textId="04E91A5B" w:rsidR="00161610" w:rsidRDefault="00161610" w:rsidP="00161610">
      <w:pPr>
        <w:pStyle w:val="AmendHeading1"/>
        <w:tabs>
          <w:tab w:val="right" w:pos="1701"/>
        </w:tabs>
        <w:ind w:left="1871" w:hanging="1871"/>
      </w:pPr>
      <w:r>
        <w:tab/>
      </w:r>
      <w:r w:rsidRPr="00161610">
        <w:t>(</w:t>
      </w:r>
      <w:r>
        <w:t>5</w:t>
      </w:r>
      <w:r w:rsidRPr="00161610">
        <w:t>)</w:t>
      </w:r>
      <w:r>
        <w:tab/>
        <w:t xml:space="preserve">For the purposes of subsections (1), (2) and (3), the ages of the </w:t>
      </w:r>
      <w:r w:rsidR="0007779D">
        <w:t xml:space="preserve">accused </w:t>
      </w:r>
      <w:r>
        <w:t xml:space="preserve">and the child are to be ascertained at the time of the </w:t>
      </w:r>
      <w:r w:rsidR="003845E9">
        <w:t>coordination</w:t>
      </w:r>
      <w:r>
        <w:t>.</w:t>
      </w:r>
    </w:p>
    <w:p w14:paraId="6F3332F5" w14:textId="77777777" w:rsidR="003845E9" w:rsidRDefault="003845E9" w:rsidP="003845E9">
      <w:pPr>
        <w:pStyle w:val="AmendHeading1"/>
        <w:tabs>
          <w:tab w:val="right" w:pos="1701"/>
        </w:tabs>
        <w:ind w:left="1871" w:hanging="1871"/>
      </w:pPr>
      <w:r>
        <w:tab/>
      </w:r>
      <w:r w:rsidRPr="00AE21E0">
        <w:t>(6)</w:t>
      </w:r>
      <w:r>
        <w:tab/>
        <w:t xml:space="preserve">An adult may be found guilty of an offence against subsection (1), (2) or (3) </w:t>
      </w:r>
      <w:proofErr w:type="gramStart"/>
      <w:r>
        <w:t>whether or not</w:t>
      </w:r>
      <w:proofErr w:type="gramEnd"/>
      <w:r>
        <w:t xml:space="preserve"> the child referred to in that provision—</w:t>
      </w:r>
    </w:p>
    <w:p w14:paraId="1A36CD34" w14:textId="77777777" w:rsidR="003845E9" w:rsidRDefault="003845E9" w:rsidP="003845E9">
      <w:pPr>
        <w:pStyle w:val="AmendHeading2"/>
        <w:tabs>
          <w:tab w:val="clear" w:pos="720"/>
          <w:tab w:val="right" w:pos="2268"/>
        </w:tabs>
        <w:ind w:left="2381" w:hanging="2381"/>
      </w:pPr>
      <w:r>
        <w:tab/>
      </w:r>
      <w:r w:rsidRPr="00AE21E0">
        <w:t>(a)</w:t>
      </w:r>
      <w:r>
        <w:tab/>
        <w:t>engages in criminal activity; or</w:t>
      </w:r>
    </w:p>
    <w:p w14:paraId="436B0275" w14:textId="77777777" w:rsidR="003845E9" w:rsidRPr="00AE21E0" w:rsidRDefault="003845E9" w:rsidP="003845E9">
      <w:pPr>
        <w:pStyle w:val="AmendHeading2"/>
        <w:tabs>
          <w:tab w:val="clear" w:pos="720"/>
          <w:tab w:val="right" w:pos="2268"/>
        </w:tabs>
        <w:ind w:left="2381" w:hanging="2381"/>
      </w:pPr>
      <w:r>
        <w:tab/>
      </w:r>
      <w:r w:rsidRPr="00AE21E0">
        <w:t>(b)</w:t>
      </w:r>
      <w:r>
        <w:tab/>
        <w:t>is prosecuted for, or is found guilty of, any offence.</w:t>
      </w:r>
    </w:p>
    <w:p w14:paraId="08D8E88B" w14:textId="3F5BCB1E" w:rsidR="00AE21E0" w:rsidRDefault="00AE21E0" w:rsidP="00AE21E0">
      <w:pPr>
        <w:pStyle w:val="AmendHeading1s"/>
        <w:tabs>
          <w:tab w:val="right" w:pos="1701"/>
        </w:tabs>
        <w:ind w:left="1871" w:hanging="1871"/>
      </w:pPr>
      <w:r>
        <w:tab/>
      </w:r>
      <w:r w:rsidRPr="00AE21E0">
        <w:t>321LE</w:t>
      </w:r>
      <w:r>
        <w:tab/>
        <w:t xml:space="preserve">Adult criminal corruption of children—participation </w:t>
      </w:r>
      <w:r w:rsidR="003845E9">
        <w:t>involving</w:t>
      </w:r>
      <w:r>
        <w:t xml:space="preserve"> a child</w:t>
      </w:r>
    </w:p>
    <w:p w14:paraId="7F54ED24" w14:textId="7E28E422" w:rsidR="00AE21E0" w:rsidRDefault="00AE21E0" w:rsidP="00AE21E0">
      <w:pPr>
        <w:pStyle w:val="AmendHeading1"/>
        <w:tabs>
          <w:tab w:val="right" w:pos="1701"/>
        </w:tabs>
        <w:ind w:left="1871" w:hanging="1871"/>
      </w:pPr>
      <w:r>
        <w:tab/>
      </w:r>
      <w:r w:rsidRPr="009E1311">
        <w:t>(1)</w:t>
      </w:r>
      <w:r w:rsidRPr="009E1311">
        <w:tab/>
      </w:r>
      <w:r>
        <w:t xml:space="preserve">An adult must not participate in tier 1 criminal activity </w:t>
      </w:r>
      <w:r w:rsidR="00002272">
        <w:t>in which a child also participates</w:t>
      </w:r>
      <w:r>
        <w:t>.</w:t>
      </w:r>
    </w:p>
    <w:p w14:paraId="781A6ED8" w14:textId="77777777" w:rsidR="00AE21E0" w:rsidRDefault="00AE21E0" w:rsidP="00AE21E0">
      <w:pPr>
        <w:pStyle w:val="AmendPenalty1"/>
      </w:pPr>
      <w:r w:rsidRPr="009E1311">
        <w:t>Penalty:</w:t>
      </w:r>
      <w:r>
        <w:tab/>
        <w:t>Level 1 imprisonment (life).</w:t>
      </w:r>
    </w:p>
    <w:p w14:paraId="291B3C8C" w14:textId="72AA009A" w:rsidR="00AE21E0" w:rsidRDefault="00AE21E0" w:rsidP="00AE21E0">
      <w:pPr>
        <w:pStyle w:val="AmendHeading1"/>
        <w:tabs>
          <w:tab w:val="right" w:pos="1701"/>
        </w:tabs>
        <w:ind w:left="1871" w:hanging="1871"/>
      </w:pPr>
      <w:r>
        <w:tab/>
      </w:r>
      <w:r w:rsidRPr="009E1311">
        <w:t>(</w:t>
      </w:r>
      <w:r>
        <w:t>2</w:t>
      </w:r>
      <w:r w:rsidRPr="009E1311">
        <w:t>)</w:t>
      </w:r>
      <w:r w:rsidRPr="009E1311">
        <w:tab/>
      </w:r>
      <w:r>
        <w:t xml:space="preserve">An adult must not participate in tier 2 criminal activity </w:t>
      </w:r>
      <w:r w:rsidR="00002272">
        <w:t>in which a child also participates</w:t>
      </w:r>
      <w:r>
        <w:t>.</w:t>
      </w:r>
    </w:p>
    <w:p w14:paraId="14EE85E1" w14:textId="77777777" w:rsidR="00AE21E0" w:rsidRPr="009E1311" w:rsidRDefault="00AE21E0" w:rsidP="00AE21E0">
      <w:pPr>
        <w:pStyle w:val="AmendPenalty1"/>
      </w:pPr>
      <w:r w:rsidRPr="009E1311">
        <w:t>Penalty:</w:t>
      </w:r>
      <w:r>
        <w:tab/>
        <w:t>Level 4 imprisonment (15 years maximum).</w:t>
      </w:r>
    </w:p>
    <w:p w14:paraId="1D92B300" w14:textId="5CCD99E5" w:rsidR="00AE21E0" w:rsidRDefault="00AE21E0" w:rsidP="00AE21E0">
      <w:pPr>
        <w:pStyle w:val="AmendHeading1"/>
        <w:tabs>
          <w:tab w:val="right" w:pos="1701"/>
        </w:tabs>
        <w:ind w:left="1871" w:hanging="1871"/>
      </w:pPr>
      <w:r>
        <w:tab/>
      </w:r>
      <w:r w:rsidRPr="009E1311">
        <w:t>(</w:t>
      </w:r>
      <w:r>
        <w:t>3</w:t>
      </w:r>
      <w:r w:rsidRPr="009E1311">
        <w:t>)</w:t>
      </w:r>
      <w:r w:rsidRPr="009E1311">
        <w:tab/>
      </w:r>
      <w:r>
        <w:t xml:space="preserve">An adult must not participate in tier 3 criminal activity </w:t>
      </w:r>
      <w:r w:rsidR="00002272">
        <w:t>in which a child also participates</w:t>
      </w:r>
      <w:r>
        <w:t>.</w:t>
      </w:r>
    </w:p>
    <w:p w14:paraId="4C3407FC" w14:textId="77777777" w:rsidR="001915BF" w:rsidRDefault="001915BF" w:rsidP="001915BF">
      <w:pPr>
        <w:pStyle w:val="AmendPenalty1"/>
      </w:pPr>
      <w:r w:rsidRPr="009E1311">
        <w:t>Penalty:</w:t>
      </w:r>
      <w:r>
        <w:tab/>
        <w:t>Level 6 imprisonment (5 years maximum).</w:t>
      </w:r>
    </w:p>
    <w:p w14:paraId="2CC057BC" w14:textId="77777777" w:rsidR="00AE21E0" w:rsidRDefault="00AE21E0" w:rsidP="00AE21E0">
      <w:pPr>
        <w:pStyle w:val="AmendHeading1"/>
        <w:tabs>
          <w:tab w:val="right" w:pos="1701"/>
        </w:tabs>
        <w:ind w:left="1871" w:hanging="1871"/>
      </w:pPr>
      <w:r>
        <w:tab/>
      </w:r>
      <w:r w:rsidRPr="00161610">
        <w:t>(</w:t>
      </w:r>
      <w:r>
        <w:t>4</w:t>
      </w:r>
      <w:r w:rsidRPr="00161610">
        <w:t>)</w:t>
      </w:r>
      <w:r>
        <w:tab/>
        <w:t>In a proceeding for an offence against subsection (1), (2) or (3)—</w:t>
      </w:r>
    </w:p>
    <w:p w14:paraId="69F29E36" w14:textId="34778F69" w:rsidR="00AE21E0" w:rsidRDefault="00AE21E0" w:rsidP="00AE21E0">
      <w:pPr>
        <w:pStyle w:val="AmendHeading2"/>
        <w:tabs>
          <w:tab w:val="clear" w:pos="720"/>
          <w:tab w:val="right" w:pos="2268"/>
        </w:tabs>
        <w:ind w:left="2381" w:hanging="2381"/>
      </w:pPr>
      <w:r>
        <w:tab/>
      </w:r>
      <w:r w:rsidRPr="00161610">
        <w:t>(a)</w:t>
      </w:r>
      <w:r>
        <w:tab/>
        <w:t xml:space="preserve">it is not necessary for the prosecution to prove that the </w:t>
      </w:r>
      <w:r w:rsidR="0007779D">
        <w:t xml:space="preserve">accused </w:t>
      </w:r>
      <w:r>
        <w:t>knew, suspected or ought to have known the age of the child; and</w:t>
      </w:r>
    </w:p>
    <w:p w14:paraId="1BAC726F" w14:textId="57CF181E" w:rsidR="00AE21E0" w:rsidRDefault="00AE21E0" w:rsidP="00AE21E0">
      <w:pPr>
        <w:pStyle w:val="AmendHeading2"/>
        <w:tabs>
          <w:tab w:val="clear" w:pos="720"/>
          <w:tab w:val="right" w:pos="2268"/>
        </w:tabs>
        <w:ind w:left="2381" w:hanging="2381"/>
      </w:pPr>
      <w:r>
        <w:lastRenderedPageBreak/>
        <w:tab/>
      </w:r>
      <w:r w:rsidRPr="00161610">
        <w:t>(b)</w:t>
      </w:r>
      <w:r>
        <w:tab/>
        <w:t xml:space="preserve">it is not a defence that the </w:t>
      </w:r>
      <w:r w:rsidR="0007779D">
        <w:t xml:space="preserve">accused </w:t>
      </w:r>
      <w:r>
        <w:t>believed that the child was an adult; and</w:t>
      </w:r>
    </w:p>
    <w:p w14:paraId="4CB53195" w14:textId="77777777" w:rsidR="003845E9" w:rsidRDefault="00AE21E0" w:rsidP="00AE21E0">
      <w:pPr>
        <w:pStyle w:val="AmendHeading2"/>
        <w:tabs>
          <w:tab w:val="clear" w:pos="720"/>
          <w:tab w:val="right" w:pos="2268"/>
        </w:tabs>
        <w:ind w:left="2381" w:hanging="2381"/>
      </w:pPr>
      <w:r>
        <w:tab/>
      </w:r>
      <w:r w:rsidRPr="00AE21E0">
        <w:t>(c)</w:t>
      </w:r>
      <w:r>
        <w:tab/>
        <w:t>it does not matter that</w:t>
      </w:r>
      <w:r w:rsidR="003845E9">
        <w:t>—</w:t>
      </w:r>
    </w:p>
    <w:p w14:paraId="41AEC69E" w14:textId="4FB1681E" w:rsidR="00AE21E0" w:rsidRDefault="003845E9" w:rsidP="003845E9">
      <w:pPr>
        <w:pStyle w:val="AmendHeading3"/>
        <w:tabs>
          <w:tab w:val="right" w:pos="2778"/>
        </w:tabs>
        <w:ind w:left="2891" w:hanging="2891"/>
      </w:pPr>
      <w:r>
        <w:tab/>
      </w:r>
      <w:r w:rsidRPr="003845E9">
        <w:t>(</w:t>
      </w:r>
      <w:proofErr w:type="spellStart"/>
      <w:r w:rsidRPr="003845E9">
        <w:t>i</w:t>
      </w:r>
      <w:proofErr w:type="spellEnd"/>
      <w:r w:rsidRPr="003845E9">
        <w:t>)</w:t>
      </w:r>
      <w:r>
        <w:tab/>
      </w:r>
      <w:r w:rsidR="00AE21E0">
        <w:t xml:space="preserve">the </w:t>
      </w:r>
      <w:r w:rsidR="0007779D">
        <w:t xml:space="preserve">accused </w:t>
      </w:r>
      <w:r w:rsidR="00002272">
        <w:t>did not recruit</w:t>
      </w:r>
      <w:r w:rsidR="00AE21E0">
        <w:t xml:space="preserve"> the child to participate in the criminal activity</w:t>
      </w:r>
      <w:r>
        <w:t>; or</w:t>
      </w:r>
    </w:p>
    <w:p w14:paraId="3510613C" w14:textId="6E52C45D" w:rsidR="003845E9" w:rsidRPr="003845E9" w:rsidRDefault="003845E9" w:rsidP="003845E9">
      <w:pPr>
        <w:pStyle w:val="AmendHeading3"/>
        <w:tabs>
          <w:tab w:val="right" w:pos="2778"/>
        </w:tabs>
        <w:ind w:left="2891" w:hanging="2891"/>
      </w:pPr>
      <w:r>
        <w:tab/>
      </w:r>
      <w:r w:rsidRPr="003845E9">
        <w:t>(ii)</w:t>
      </w:r>
      <w:r>
        <w:tab/>
        <w:t xml:space="preserve">there is </w:t>
      </w:r>
      <w:r w:rsidR="0007779D">
        <w:t>remoteness</w:t>
      </w:r>
      <w:r>
        <w:t xml:space="preserve"> </w:t>
      </w:r>
      <w:r w:rsidR="0007779D">
        <w:t xml:space="preserve">of any kind </w:t>
      </w:r>
      <w:r>
        <w:t xml:space="preserve">between the </w:t>
      </w:r>
      <w:r w:rsidR="0007779D">
        <w:t xml:space="preserve">accused </w:t>
      </w:r>
      <w:r>
        <w:t>and the child during the criminal activity.</w:t>
      </w:r>
    </w:p>
    <w:p w14:paraId="69068160" w14:textId="5695DB4E" w:rsidR="00AE21E0" w:rsidRDefault="00AE21E0" w:rsidP="00AE21E0">
      <w:pPr>
        <w:pStyle w:val="AmendHeading1"/>
        <w:tabs>
          <w:tab w:val="right" w:pos="1701"/>
        </w:tabs>
        <w:ind w:left="1871" w:hanging="1871"/>
      </w:pPr>
      <w:r>
        <w:tab/>
      </w:r>
      <w:r w:rsidRPr="00161610">
        <w:t>(</w:t>
      </w:r>
      <w:r>
        <w:t>5</w:t>
      </w:r>
      <w:r w:rsidRPr="00161610">
        <w:t>)</w:t>
      </w:r>
      <w:r>
        <w:tab/>
        <w:t xml:space="preserve">For the purposes of subsections (1), (2) and (3), the ages of the </w:t>
      </w:r>
      <w:r w:rsidR="0007779D">
        <w:t xml:space="preserve">accused </w:t>
      </w:r>
      <w:r>
        <w:t xml:space="preserve">and the child are to be ascertained at the time of the </w:t>
      </w:r>
      <w:r w:rsidR="00002272">
        <w:t>participation</w:t>
      </w:r>
      <w:r>
        <w:t>.</w:t>
      </w:r>
    </w:p>
    <w:p w14:paraId="7F50C080" w14:textId="09DF5F6B" w:rsidR="003845E9" w:rsidRPr="00AE21E0" w:rsidRDefault="003845E9" w:rsidP="003845E9">
      <w:pPr>
        <w:pStyle w:val="AmendHeading1"/>
        <w:tabs>
          <w:tab w:val="right" w:pos="1701"/>
        </w:tabs>
        <w:ind w:left="1871" w:hanging="1871"/>
      </w:pPr>
      <w:r>
        <w:tab/>
      </w:r>
      <w:r w:rsidRPr="00AE21E0">
        <w:t>(</w:t>
      </w:r>
      <w:r w:rsidR="0007779D">
        <w:t>6</w:t>
      </w:r>
      <w:r w:rsidRPr="00AE21E0">
        <w:t>)</w:t>
      </w:r>
      <w:r>
        <w:tab/>
        <w:t xml:space="preserve">An adult may be found guilty of an offence against subsection (1), (2) or (3) </w:t>
      </w:r>
      <w:proofErr w:type="gramStart"/>
      <w:r>
        <w:t>whether or not</w:t>
      </w:r>
      <w:proofErr w:type="gramEnd"/>
      <w:r>
        <w:t xml:space="preserve"> the child referred to in that provision is prosecuted for, or is found guilty of, any offence.</w:t>
      </w:r>
    </w:p>
    <w:p w14:paraId="0EDD5FC4" w14:textId="0DB0EB1C" w:rsidR="00161610" w:rsidRDefault="003845E9" w:rsidP="003845E9">
      <w:pPr>
        <w:pStyle w:val="AmendHeading1s"/>
        <w:tabs>
          <w:tab w:val="right" w:pos="1701"/>
        </w:tabs>
        <w:ind w:left="1871" w:hanging="1871"/>
      </w:pPr>
      <w:r>
        <w:tab/>
      </w:r>
      <w:r w:rsidR="00091DAE" w:rsidRPr="003845E9">
        <w:t>321L</w:t>
      </w:r>
      <w:r w:rsidRPr="003845E9">
        <w:t>F</w:t>
      </w:r>
      <w:r w:rsidR="00091DAE">
        <w:tab/>
        <w:t>Adult criminal corruption of children—</w:t>
      </w:r>
      <w:r w:rsidR="005004BB">
        <w:t>grooming</w:t>
      </w:r>
    </w:p>
    <w:p w14:paraId="4384801C" w14:textId="7323DBA8" w:rsidR="003845E9" w:rsidRDefault="003845E9" w:rsidP="003845E9">
      <w:pPr>
        <w:pStyle w:val="AmendHeading1"/>
        <w:tabs>
          <w:tab w:val="right" w:pos="1701"/>
        </w:tabs>
        <w:ind w:left="1871" w:hanging="1871"/>
      </w:pPr>
      <w:r>
        <w:tab/>
      </w:r>
      <w:r w:rsidRPr="009E1311">
        <w:t>(1)</w:t>
      </w:r>
      <w:r w:rsidRPr="009E1311">
        <w:tab/>
      </w:r>
      <w:r>
        <w:t>An adult must not expose a child to tier 1 criminal activity intending</w:t>
      </w:r>
      <w:r w:rsidR="005004BB">
        <w:t>, by doing so,</w:t>
      </w:r>
      <w:r>
        <w:t xml:space="preserve"> to foster in the child an ability or inclination to participate, or a familiarity or comfort with participating, in criminal activity.</w:t>
      </w:r>
    </w:p>
    <w:p w14:paraId="4D3394C7" w14:textId="77777777" w:rsidR="003845E9" w:rsidRDefault="003845E9" w:rsidP="003845E9">
      <w:pPr>
        <w:pStyle w:val="AmendPenalty1"/>
      </w:pPr>
      <w:r w:rsidRPr="009E1311">
        <w:t>Penalty:</w:t>
      </w:r>
      <w:r>
        <w:tab/>
        <w:t>Level 1 imprisonment (life).</w:t>
      </w:r>
    </w:p>
    <w:p w14:paraId="4EDF71A1" w14:textId="489FD9F3" w:rsidR="003845E9" w:rsidRDefault="003845E9" w:rsidP="003845E9">
      <w:pPr>
        <w:pStyle w:val="AmendHeading1"/>
        <w:tabs>
          <w:tab w:val="right" w:pos="1701"/>
        </w:tabs>
        <w:ind w:left="1871" w:hanging="1871"/>
      </w:pPr>
      <w:r>
        <w:tab/>
      </w:r>
      <w:r w:rsidRPr="009E1311">
        <w:t>(</w:t>
      </w:r>
      <w:r>
        <w:t>2</w:t>
      </w:r>
      <w:r w:rsidRPr="009E1311">
        <w:t>)</w:t>
      </w:r>
      <w:r w:rsidRPr="009E1311">
        <w:tab/>
      </w:r>
      <w:r>
        <w:t xml:space="preserve">An adult must not expose a child to tier 2 criminal activity </w:t>
      </w:r>
      <w:r w:rsidR="005004BB">
        <w:t xml:space="preserve">intending, by doing so, </w:t>
      </w:r>
      <w:r>
        <w:t>to foster in the child an ability or inclination to participate, or a familiarity or comfort with participating, in criminal activity.</w:t>
      </w:r>
    </w:p>
    <w:p w14:paraId="6D17176F" w14:textId="77777777" w:rsidR="003845E9" w:rsidRPr="009E1311" w:rsidRDefault="003845E9" w:rsidP="003845E9">
      <w:pPr>
        <w:pStyle w:val="AmendPenalty1"/>
      </w:pPr>
      <w:r w:rsidRPr="009E1311">
        <w:t>Penalty:</w:t>
      </w:r>
      <w:r>
        <w:tab/>
        <w:t>Level 4 imprisonment (15 years maximum).</w:t>
      </w:r>
    </w:p>
    <w:p w14:paraId="29EAF762" w14:textId="3C71DDD0" w:rsidR="003845E9" w:rsidRDefault="003845E9" w:rsidP="003845E9">
      <w:pPr>
        <w:pStyle w:val="AmendHeading1"/>
        <w:tabs>
          <w:tab w:val="right" w:pos="1701"/>
        </w:tabs>
        <w:ind w:left="1871" w:hanging="1871"/>
      </w:pPr>
      <w:r>
        <w:tab/>
      </w:r>
      <w:r w:rsidRPr="009E1311">
        <w:t>(</w:t>
      </w:r>
      <w:r>
        <w:t>3</w:t>
      </w:r>
      <w:r w:rsidRPr="009E1311">
        <w:t>)</w:t>
      </w:r>
      <w:r w:rsidRPr="009E1311">
        <w:tab/>
      </w:r>
      <w:r>
        <w:t xml:space="preserve">An adult must not expose a child to tier 3 criminal activity </w:t>
      </w:r>
      <w:r w:rsidR="005004BB">
        <w:t xml:space="preserve">intending, by doing so, </w:t>
      </w:r>
      <w:r>
        <w:t>to foster in the child an ability or inclination to participate, or a familiarity or comfort with participating, in criminal activity.</w:t>
      </w:r>
    </w:p>
    <w:p w14:paraId="74A66898" w14:textId="77777777" w:rsidR="001915BF" w:rsidRDefault="001915BF" w:rsidP="001915BF">
      <w:pPr>
        <w:pStyle w:val="AmendPenalty1"/>
      </w:pPr>
      <w:r w:rsidRPr="009E1311">
        <w:t>Penalty:</w:t>
      </w:r>
      <w:r>
        <w:tab/>
        <w:t>Level 6 imprisonment (5 years maximum).</w:t>
      </w:r>
    </w:p>
    <w:p w14:paraId="67EF6080" w14:textId="77777777" w:rsidR="003845E9" w:rsidRDefault="003845E9" w:rsidP="003845E9">
      <w:pPr>
        <w:pStyle w:val="AmendHeading1"/>
        <w:tabs>
          <w:tab w:val="right" w:pos="1701"/>
        </w:tabs>
        <w:ind w:left="1871" w:hanging="1871"/>
      </w:pPr>
      <w:r>
        <w:tab/>
      </w:r>
      <w:r w:rsidRPr="00161610">
        <w:t>(</w:t>
      </w:r>
      <w:r>
        <w:t>4</w:t>
      </w:r>
      <w:r w:rsidRPr="00161610">
        <w:t>)</w:t>
      </w:r>
      <w:r>
        <w:tab/>
        <w:t>In a proceeding for an offence against subsection (1), (2) or (3)—</w:t>
      </w:r>
    </w:p>
    <w:p w14:paraId="57FE0C36" w14:textId="77777777" w:rsidR="005004BB" w:rsidRDefault="005004BB" w:rsidP="005004BB">
      <w:pPr>
        <w:pStyle w:val="AmendHeading2"/>
        <w:tabs>
          <w:tab w:val="clear" w:pos="720"/>
          <w:tab w:val="right" w:pos="2268"/>
        </w:tabs>
        <w:ind w:left="2381" w:hanging="2381"/>
      </w:pPr>
      <w:r>
        <w:tab/>
      </w:r>
      <w:r w:rsidRPr="00161610">
        <w:t>(a)</w:t>
      </w:r>
      <w:r>
        <w:tab/>
        <w:t>it is not necessary for the prosecution to prove—</w:t>
      </w:r>
    </w:p>
    <w:p w14:paraId="482745D0" w14:textId="77777777" w:rsidR="005004BB" w:rsidRDefault="005004BB" w:rsidP="005004BB">
      <w:pPr>
        <w:pStyle w:val="AmendHeading3"/>
        <w:tabs>
          <w:tab w:val="right" w:pos="2778"/>
        </w:tabs>
        <w:ind w:left="2891" w:hanging="2891"/>
      </w:pPr>
      <w:r>
        <w:tab/>
      </w:r>
      <w:r w:rsidRPr="005004BB">
        <w:t>(</w:t>
      </w:r>
      <w:proofErr w:type="spellStart"/>
      <w:r w:rsidRPr="005004BB">
        <w:t>i</w:t>
      </w:r>
      <w:proofErr w:type="spellEnd"/>
      <w:r w:rsidRPr="005004BB">
        <w:t>)</w:t>
      </w:r>
      <w:r>
        <w:tab/>
        <w:t>that the accused knew, suspected or ought to have known the age of the exposed child; or</w:t>
      </w:r>
    </w:p>
    <w:p w14:paraId="25AE205E" w14:textId="77777777" w:rsidR="005004BB" w:rsidRPr="005004BB" w:rsidRDefault="005004BB" w:rsidP="005004BB">
      <w:pPr>
        <w:pStyle w:val="AmendHeading3"/>
        <w:tabs>
          <w:tab w:val="right" w:pos="2778"/>
        </w:tabs>
        <w:ind w:left="2891" w:hanging="2891"/>
      </w:pPr>
      <w:r>
        <w:tab/>
      </w:r>
      <w:r w:rsidRPr="005004BB">
        <w:t>(ii)</w:t>
      </w:r>
      <w:r>
        <w:tab/>
        <w:t>that any ability, inclination, familiarity or comfort referred to in those provisions was fostered in the child; and</w:t>
      </w:r>
    </w:p>
    <w:p w14:paraId="2CB93807" w14:textId="04B1D84B" w:rsidR="003845E9" w:rsidRDefault="003845E9" w:rsidP="003845E9">
      <w:pPr>
        <w:pStyle w:val="AmendHeading2"/>
        <w:tabs>
          <w:tab w:val="clear" w:pos="720"/>
          <w:tab w:val="right" w:pos="2268"/>
        </w:tabs>
        <w:ind w:left="2381" w:hanging="2381"/>
      </w:pPr>
      <w:r>
        <w:tab/>
      </w:r>
      <w:r w:rsidRPr="00161610">
        <w:t>(b)</w:t>
      </w:r>
      <w:r>
        <w:tab/>
        <w:t xml:space="preserve">it is not a defence that the </w:t>
      </w:r>
      <w:r w:rsidR="0007779D">
        <w:t xml:space="preserve">accused </w:t>
      </w:r>
      <w:r>
        <w:t>believed that the child was an adult; and</w:t>
      </w:r>
    </w:p>
    <w:p w14:paraId="58A730AB" w14:textId="45EDFBB4" w:rsidR="003845E9" w:rsidRDefault="003845E9" w:rsidP="003845E9">
      <w:pPr>
        <w:pStyle w:val="AmendHeading2"/>
        <w:tabs>
          <w:tab w:val="clear" w:pos="720"/>
          <w:tab w:val="right" w:pos="2268"/>
        </w:tabs>
        <w:ind w:left="2381" w:hanging="2381"/>
      </w:pPr>
      <w:r>
        <w:tab/>
      </w:r>
      <w:r w:rsidRPr="00AE21E0">
        <w:t>(c)</w:t>
      </w:r>
      <w:r>
        <w:tab/>
        <w:t xml:space="preserve">it does not matter that the </w:t>
      </w:r>
      <w:r w:rsidR="0007779D">
        <w:t>accused involved any other person in the exposure of the child to the criminal activity</w:t>
      </w:r>
      <w:r>
        <w:t>.</w:t>
      </w:r>
    </w:p>
    <w:p w14:paraId="2102FEF1" w14:textId="5705AB9A" w:rsidR="003845E9" w:rsidRDefault="003845E9" w:rsidP="003845E9">
      <w:pPr>
        <w:pStyle w:val="AmendHeading1"/>
        <w:tabs>
          <w:tab w:val="right" w:pos="1701"/>
        </w:tabs>
        <w:ind w:left="1871" w:hanging="1871"/>
      </w:pPr>
      <w:r>
        <w:tab/>
      </w:r>
      <w:r w:rsidRPr="00161610">
        <w:t>(</w:t>
      </w:r>
      <w:r>
        <w:t>5</w:t>
      </w:r>
      <w:r w:rsidRPr="00161610">
        <w:t>)</w:t>
      </w:r>
      <w:r>
        <w:tab/>
        <w:t xml:space="preserve">For the purposes of subsections (1), (2) and (3), the ages of the </w:t>
      </w:r>
      <w:r w:rsidR="0007779D">
        <w:t xml:space="preserve">accused </w:t>
      </w:r>
      <w:r>
        <w:t>and the child are to be ascertained at the time of the recruitment.</w:t>
      </w:r>
    </w:p>
    <w:p w14:paraId="0AFB2FD5" w14:textId="77777777" w:rsidR="003845E9" w:rsidRDefault="003845E9" w:rsidP="003845E9">
      <w:pPr>
        <w:pStyle w:val="AmendHeading1"/>
        <w:tabs>
          <w:tab w:val="right" w:pos="1701"/>
        </w:tabs>
        <w:ind w:left="1871" w:hanging="1871"/>
      </w:pPr>
      <w:r>
        <w:tab/>
      </w:r>
      <w:r w:rsidRPr="00AE21E0">
        <w:t>(6)</w:t>
      </w:r>
      <w:r>
        <w:tab/>
        <w:t xml:space="preserve">An adult may be found guilty of an offence against subsection (1), (2) or (3) </w:t>
      </w:r>
      <w:proofErr w:type="gramStart"/>
      <w:r>
        <w:t>whether or not</w:t>
      </w:r>
      <w:proofErr w:type="gramEnd"/>
      <w:r>
        <w:t xml:space="preserve"> the child referred to in that provision—</w:t>
      </w:r>
    </w:p>
    <w:p w14:paraId="6166AE68" w14:textId="77777777" w:rsidR="003845E9" w:rsidRDefault="003845E9" w:rsidP="003845E9">
      <w:pPr>
        <w:pStyle w:val="AmendHeading2"/>
        <w:tabs>
          <w:tab w:val="clear" w:pos="720"/>
          <w:tab w:val="right" w:pos="2268"/>
        </w:tabs>
        <w:ind w:left="2381" w:hanging="2381"/>
      </w:pPr>
      <w:r>
        <w:tab/>
      </w:r>
      <w:r w:rsidRPr="00AE21E0">
        <w:t>(a)</w:t>
      </w:r>
      <w:r>
        <w:tab/>
        <w:t>engages in criminal activity; or</w:t>
      </w:r>
    </w:p>
    <w:p w14:paraId="3B3DB62E" w14:textId="77777777" w:rsidR="003845E9" w:rsidRDefault="003845E9" w:rsidP="003845E9">
      <w:pPr>
        <w:pStyle w:val="AmendHeading2"/>
        <w:tabs>
          <w:tab w:val="clear" w:pos="720"/>
          <w:tab w:val="right" w:pos="2268"/>
        </w:tabs>
        <w:ind w:left="2381" w:hanging="2381"/>
      </w:pPr>
      <w:r>
        <w:lastRenderedPageBreak/>
        <w:tab/>
      </w:r>
      <w:r w:rsidRPr="00AE21E0">
        <w:t>(b)</w:t>
      </w:r>
      <w:r>
        <w:tab/>
        <w:t>is prosecuted for, or is found guilty of, any offence.</w:t>
      </w:r>
    </w:p>
    <w:p w14:paraId="07249D70" w14:textId="4B7775A5" w:rsidR="005004BB" w:rsidRPr="005004BB" w:rsidRDefault="005004BB" w:rsidP="005004BB">
      <w:pPr>
        <w:pStyle w:val="AmendHeading-DIVISION"/>
        <w:rPr>
          <w:sz w:val="28"/>
        </w:rPr>
      </w:pPr>
      <w:r w:rsidRPr="005004BB">
        <w:rPr>
          <w:sz w:val="28"/>
        </w:rPr>
        <w:t xml:space="preserve">Subdivision </w:t>
      </w:r>
      <w:r>
        <w:rPr>
          <w:sz w:val="28"/>
        </w:rPr>
        <w:t>3</w:t>
      </w:r>
      <w:r w:rsidRPr="005004BB">
        <w:rPr>
          <w:sz w:val="28"/>
        </w:rPr>
        <w:t>—</w:t>
      </w:r>
      <w:r>
        <w:rPr>
          <w:sz w:val="28"/>
        </w:rPr>
        <w:t>Offences committed by children</w:t>
      </w:r>
    </w:p>
    <w:p w14:paraId="604CC655" w14:textId="3DD30656" w:rsidR="003845E9" w:rsidRDefault="003845E9" w:rsidP="003845E9">
      <w:pPr>
        <w:pStyle w:val="AmendHeading1s"/>
        <w:tabs>
          <w:tab w:val="right" w:pos="1701"/>
        </w:tabs>
        <w:ind w:left="1871" w:hanging="1871"/>
      </w:pPr>
      <w:r>
        <w:tab/>
      </w:r>
      <w:r w:rsidRPr="00E019E8">
        <w:t>321L</w:t>
      </w:r>
      <w:r>
        <w:t>G</w:t>
      </w:r>
      <w:r w:rsidRPr="00E019E8">
        <w:tab/>
      </w:r>
      <w:r>
        <w:t xml:space="preserve">Children criminally </w:t>
      </w:r>
      <w:r w:rsidR="00002272">
        <w:t>corrupting</w:t>
      </w:r>
      <w:r>
        <w:t xml:space="preserve"> other children—recruitment</w:t>
      </w:r>
    </w:p>
    <w:p w14:paraId="7C61A10A" w14:textId="6AE83EB7" w:rsidR="003845E9" w:rsidRDefault="003845E9" w:rsidP="003845E9">
      <w:pPr>
        <w:pStyle w:val="AmendHeading1"/>
        <w:tabs>
          <w:tab w:val="right" w:pos="1701"/>
        </w:tabs>
        <w:ind w:left="1871" w:hanging="1871"/>
      </w:pPr>
      <w:r>
        <w:tab/>
      </w:r>
      <w:r w:rsidRPr="009E1311">
        <w:t>(1)</w:t>
      </w:r>
      <w:r w:rsidRPr="009E1311">
        <w:tab/>
      </w:r>
      <w:r>
        <w:t>A child must not recruit another child to participate in tier 1 criminal activity.</w:t>
      </w:r>
    </w:p>
    <w:p w14:paraId="4E7AFD7A" w14:textId="77777777" w:rsidR="001915BF" w:rsidRPr="009E1311" w:rsidRDefault="001915BF" w:rsidP="001915BF">
      <w:pPr>
        <w:pStyle w:val="AmendPenalty1"/>
      </w:pPr>
      <w:r w:rsidRPr="009E1311">
        <w:t>Penalty:</w:t>
      </w:r>
      <w:r>
        <w:tab/>
        <w:t>Level 4 imprisonment (15 years maximum).</w:t>
      </w:r>
    </w:p>
    <w:p w14:paraId="6EA1F403" w14:textId="34F7B121" w:rsidR="003845E9" w:rsidRDefault="003845E9" w:rsidP="003845E9">
      <w:pPr>
        <w:pStyle w:val="AmendHeading1"/>
        <w:tabs>
          <w:tab w:val="right" w:pos="1701"/>
        </w:tabs>
        <w:ind w:left="1871" w:hanging="1871"/>
      </w:pPr>
      <w:r>
        <w:tab/>
      </w:r>
      <w:r w:rsidRPr="009E1311">
        <w:t>(</w:t>
      </w:r>
      <w:r>
        <w:t>2</w:t>
      </w:r>
      <w:r w:rsidRPr="009E1311">
        <w:t>)</w:t>
      </w:r>
      <w:r w:rsidRPr="009E1311">
        <w:tab/>
      </w:r>
      <w:r>
        <w:t>A child must not recruit another child to participate in tier 2 criminal activity.</w:t>
      </w:r>
    </w:p>
    <w:p w14:paraId="5F5B1679" w14:textId="3406DCD6" w:rsidR="001915BF" w:rsidRPr="009E1311" w:rsidRDefault="001915BF" w:rsidP="001915BF">
      <w:pPr>
        <w:pStyle w:val="AmendPenalty1"/>
      </w:pPr>
      <w:r w:rsidRPr="009E1311">
        <w:t>Penalty:</w:t>
      </w:r>
      <w:r>
        <w:tab/>
        <w:t>Level 5 imprisonment (10 years maximum).</w:t>
      </w:r>
    </w:p>
    <w:p w14:paraId="64D5B28B" w14:textId="5B5B4A4E" w:rsidR="003845E9" w:rsidRDefault="003845E9" w:rsidP="003845E9">
      <w:pPr>
        <w:pStyle w:val="AmendHeading1"/>
        <w:tabs>
          <w:tab w:val="right" w:pos="1701"/>
        </w:tabs>
        <w:ind w:left="1871" w:hanging="1871"/>
      </w:pPr>
      <w:r>
        <w:tab/>
      </w:r>
      <w:r w:rsidRPr="009E1311">
        <w:t>(</w:t>
      </w:r>
      <w:r>
        <w:t>3</w:t>
      </w:r>
      <w:r w:rsidRPr="009E1311">
        <w:t>)</w:t>
      </w:r>
      <w:r w:rsidRPr="009E1311">
        <w:tab/>
      </w:r>
      <w:r>
        <w:t>A child must not recruit another child to participate in tier 3 criminal activity.</w:t>
      </w:r>
    </w:p>
    <w:p w14:paraId="3098BE29" w14:textId="37FA8221" w:rsidR="001915BF" w:rsidRPr="009E1311" w:rsidRDefault="001915BF" w:rsidP="001915BF">
      <w:pPr>
        <w:pStyle w:val="AmendPenalty1"/>
      </w:pPr>
      <w:r w:rsidRPr="009E1311">
        <w:t>Penalty:</w:t>
      </w:r>
      <w:r>
        <w:tab/>
        <w:t>Level 7 imprisonment (2 years maximum).</w:t>
      </w:r>
    </w:p>
    <w:p w14:paraId="3A527689" w14:textId="77777777" w:rsidR="0007779D" w:rsidRDefault="0007779D" w:rsidP="0007779D">
      <w:pPr>
        <w:pStyle w:val="AmendHeading1"/>
        <w:tabs>
          <w:tab w:val="right" w:pos="1701"/>
        </w:tabs>
        <w:ind w:left="1871" w:hanging="1871"/>
      </w:pPr>
      <w:r>
        <w:tab/>
      </w:r>
      <w:r w:rsidRPr="00161610">
        <w:t>(</w:t>
      </w:r>
      <w:r>
        <w:t>4</w:t>
      </w:r>
      <w:r w:rsidRPr="00161610">
        <w:t>)</w:t>
      </w:r>
      <w:r>
        <w:tab/>
        <w:t>In a proceeding for an offence against subsection (1), (2) or (3)—</w:t>
      </w:r>
    </w:p>
    <w:p w14:paraId="089A4382" w14:textId="77777777" w:rsidR="0007779D" w:rsidRDefault="0007779D" w:rsidP="0007779D">
      <w:pPr>
        <w:pStyle w:val="AmendHeading2"/>
        <w:tabs>
          <w:tab w:val="clear" w:pos="720"/>
          <w:tab w:val="right" w:pos="2268"/>
        </w:tabs>
        <w:ind w:left="2381" w:hanging="2381"/>
      </w:pPr>
      <w:r>
        <w:tab/>
      </w:r>
      <w:r w:rsidRPr="00161610">
        <w:t>(a)</w:t>
      </w:r>
      <w:r>
        <w:tab/>
        <w:t>it is not necessary for the prosecution to prove that the accused knew, suspected or ought to have known the age of the child; and</w:t>
      </w:r>
    </w:p>
    <w:p w14:paraId="211C8E9F" w14:textId="77777777" w:rsidR="0007779D" w:rsidRDefault="0007779D" w:rsidP="0007779D">
      <w:pPr>
        <w:pStyle w:val="AmendHeading2"/>
        <w:tabs>
          <w:tab w:val="clear" w:pos="720"/>
          <w:tab w:val="right" w:pos="2268"/>
        </w:tabs>
        <w:ind w:left="2381" w:hanging="2381"/>
      </w:pPr>
      <w:r>
        <w:tab/>
      </w:r>
      <w:r w:rsidRPr="00161610">
        <w:t>(b)</w:t>
      </w:r>
      <w:r>
        <w:tab/>
        <w:t>it is not a defence that the accused believed that the child was an adult; and</w:t>
      </w:r>
    </w:p>
    <w:p w14:paraId="5F982CAC" w14:textId="77777777" w:rsidR="0007779D" w:rsidRDefault="0007779D" w:rsidP="0007779D">
      <w:pPr>
        <w:pStyle w:val="AmendHeading2"/>
        <w:tabs>
          <w:tab w:val="clear" w:pos="720"/>
          <w:tab w:val="right" w:pos="2268"/>
        </w:tabs>
        <w:ind w:left="2381" w:hanging="2381"/>
      </w:pPr>
      <w:r>
        <w:tab/>
      </w:r>
      <w:r w:rsidRPr="00AE21E0">
        <w:t>(c)</w:t>
      </w:r>
      <w:r>
        <w:tab/>
        <w:t>it does not matter that the accused recruited the child through any other person.</w:t>
      </w:r>
    </w:p>
    <w:p w14:paraId="6BF6A430" w14:textId="27A7EC5D" w:rsidR="0007779D" w:rsidRDefault="0007779D" w:rsidP="0007779D">
      <w:pPr>
        <w:pStyle w:val="AmendHeading1"/>
        <w:tabs>
          <w:tab w:val="right" w:pos="1701"/>
        </w:tabs>
        <w:ind w:left="1871" w:hanging="1871"/>
      </w:pPr>
      <w:r>
        <w:tab/>
      </w:r>
      <w:r w:rsidRPr="00161610">
        <w:t>(</w:t>
      </w:r>
      <w:r>
        <w:t>5</w:t>
      </w:r>
      <w:r w:rsidRPr="00161610">
        <w:t>)</w:t>
      </w:r>
      <w:r>
        <w:tab/>
        <w:t>For the purposes of subsections (1), (2) and (3), the ages of both children are to be ascertained at the time of the recruitment.</w:t>
      </w:r>
    </w:p>
    <w:p w14:paraId="7005C03E" w14:textId="6EA708FA" w:rsidR="0007779D" w:rsidRDefault="0007779D" w:rsidP="0007779D">
      <w:pPr>
        <w:pStyle w:val="AmendHeading1"/>
        <w:tabs>
          <w:tab w:val="right" w:pos="1701"/>
        </w:tabs>
        <w:ind w:left="1871" w:hanging="1871"/>
      </w:pPr>
      <w:r>
        <w:tab/>
      </w:r>
      <w:r w:rsidRPr="00AE21E0">
        <w:t>(6)</w:t>
      </w:r>
      <w:r>
        <w:tab/>
        <w:t xml:space="preserve">A child may be found guilty of an offence against subsection (1), (2) or (3) </w:t>
      </w:r>
      <w:proofErr w:type="gramStart"/>
      <w:r>
        <w:t>whether or not</w:t>
      </w:r>
      <w:proofErr w:type="gramEnd"/>
      <w:r>
        <w:t xml:space="preserve"> the recruited child—</w:t>
      </w:r>
    </w:p>
    <w:p w14:paraId="27ACFFA3" w14:textId="77777777" w:rsidR="0007779D" w:rsidRDefault="0007779D" w:rsidP="0007779D">
      <w:pPr>
        <w:pStyle w:val="AmendHeading2"/>
        <w:tabs>
          <w:tab w:val="clear" w:pos="720"/>
          <w:tab w:val="right" w:pos="2268"/>
        </w:tabs>
        <w:ind w:left="2381" w:hanging="2381"/>
      </w:pPr>
      <w:r>
        <w:tab/>
      </w:r>
      <w:r w:rsidRPr="00AE21E0">
        <w:t>(a)</w:t>
      </w:r>
      <w:r>
        <w:tab/>
        <w:t>engages in criminal activity; or</w:t>
      </w:r>
    </w:p>
    <w:p w14:paraId="32D7E675" w14:textId="77777777" w:rsidR="0007779D" w:rsidRPr="00AE21E0" w:rsidRDefault="0007779D" w:rsidP="0007779D">
      <w:pPr>
        <w:pStyle w:val="AmendHeading2"/>
        <w:tabs>
          <w:tab w:val="clear" w:pos="720"/>
          <w:tab w:val="right" w:pos="2268"/>
        </w:tabs>
        <w:ind w:left="2381" w:hanging="2381"/>
      </w:pPr>
      <w:r>
        <w:tab/>
      </w:r>
      <w:r w:rsidRPr="00AE21E0">
        <w:t>(b)</w:t>
      </w:r>
      <w:r>
        <w:tab/>
        <w:t>is prosecuted for, or is found guilty of, any offence.</w:t>
      </w:r>
    </w:p>
    <w:p w14:paraId="363A0E7E" w14:textId="3F255DF2" w:rsidR="003845E9" w:rsidRDefault="003845E9" w:rsidP="003845E9">
      <w:pPr>
        <w:pStyle w:val="AmendHeading1s"/>
        <w:tabs>
          <w:tab w:val="right" w:pos="1701"/>
        </w:tabs>
        <w:ind w:left="1871" w:hanging="1871"/>
      </w:pPr>
      <w:r>
        <w:tab/>
      </w:r>
      <w:r w:rsidRPr="00E019E8">
        <w:t>321L</w:t>
      </w:r>
      <w:r w:rsidR="0007779D">
        <w:t>H</w:t>
      </w:r>
      <w:r w:rsidRPr="00E019E8">
        <w:tab/>
      </w:r>
      <w:r>
        <w:t xml:space="preserve">Children criminally </w:t>
      </w:r>
      <w:r w:rsidR="00002272">
        <w:t xml:space="preserve">corrupting </w:t>
      </w:r>
      <w:r>
        <w:t>other children—coordination of criminal activity involving a child</w:t>
      </w:r>
    </w:p>
    <w:p w14:paraId="6C4ACDDD" w14:textId="078253E7" w:rsidR="003845E9" w:rsidRDefault="003845E9" w:rsidP="003845E9">
      <w:pPr>
        <w:pStyle w:val="AmendHeading1"/>
        <w:tabs>
          <w:tab w:val="right" w:pos="1701"/>
        </w:tabs>
        <w:ind w:left="1871" w:hanging="1871"/>
      </w:pPr>
      <w:r>
        <w:tab/>
      </w:r>
      <w:r w:rsidRPr="009E1311">
        <w:t>(1)</w:t>
      </w:r>
      <w:r w:rsidRPr="009E1311">
        <w:tab/>
      </w:r>
      <w:r w:rsidR="0007779D">
        <w:t>A child</w:t>
      </w:r>
      <w:r>
        <w:t xml:space="preserve"> must not, in respect of a group that includes a</w:t>
      </w:r>
      <w:r w:rsidR="0007779D">
        <w:t>nother</w:t>
      </w:r>
      <w:r>
        <w:t xml:space="preserve"> child, coordinate the participation, by some or </w:t>
      </w:r>
      <w:proofErr w:type="gramStart"/>
      <w:r>
        <w:t>all of</w:t>
      </w:r>
      <w:proofErr w:type="gramEnd"/>
      <w:r>
        <w:t xml:space="preserve"> that group, in tier 1 criminal activity.</w:t>
      </w:r>
    </w:p>
    <w:p w14:paraId="4AFE9042" w14:textId="77777777" w:rsidR="00002272" w:rsidRPr="009E1311" w:rsidRDefault="00002272" w:rsidP="00002272">
      <w:pPr>
        <w:pStyle w:val="AmendPenalty1"/>
      </w:pPr>
      <w:r w:rsidRPr="009E1311">
        <w:t>Penalty:</w:t>
      </w:r>
      <w:r>
        <w:tab/>
        <w:t>Level 4 imprisonment (15 years maximum).</w:t>
      </w:r>
    </w:p>
    <w:p w14:paraId="04B65B9D" w14:textId="64FE6780" w:rsidR="003845E9" w:rsidRDefault="003845E9" w:rsidP="003845E9">
      <w:pPr>
        <w:pStyle w:val="AmendHeading1"/>
        <w:tabs>
          <w:tab w:val="right" w:pos="1701"/>
        </w:tabs>
        <w:ind w:left="1871" w:hanging="1871"/>
      </w:pPr>
      <w:r>
        <w:tab/>
      </w:r>
      <w:r w:rsidRPr="009E1311">
        <w:t>(</w:t>
      </w:r>
      <w:r>
        <w:t>2</w:t>
      </w:r>
      <w:r w:rsidRPr="009E1311">
        <w:t>)</w:t>
      </w:r>
      <w:r w:rsidRPr="009E1311">
        <w:tab/>
      </w:r>
      <w:r w:rsidR="0007779D">
        <w:t xml:space="preserve">A child must not, in respect of a group that includes another child, </w:t>
      </w:r>
      <w:r>
        <w:t xml:space="preserve">coordinate the participation, by some or </w:t>
      </w:r>
      <w:proofErr w:type="gramStart"/>
      <w:r>
        <w:t>all of</w:t>
      </w:r>
      <w:proofErr w:type="gramEnd"/>
      <w:r>
        <w:t xml:space="preserve"> that group, in tier 2 criminal activity.</w:t>
      </w:r>
    </w:p>
    <w:p w14:paraId="6B2090A9" w14:textId="77777777" w:rsidR="00002272" w:rsidRPr="009E1311" w:rsidRDefault="00002272" w:rsidP="00002272">
      <w:pPr>
        <w:pStyle w:val="AmendPenalty1"/>
      </w:pPr>
      <w:r w:rsidRPr="009E1311">
        <w:t>Penalty:</w:t>
      </w:r>
      <w:r>
        <w:tab/>
        <w:t>Level 5 imprisonment (10 years maximum).</w:t>
      </w:r>
    </w:p>
    <w:p w14:paraId="12758A6D" w14:textId="318DB60D" w:rsidR="003845E9" w:rsidRDefault="003845E9" w:rsidP="003845E9">
      <w:pPr>
        <w:pStyle w:val="AmendHeading1"/>
        <w:tabs>
          <w:tab w:val="right" w:pos="1701"/>
        </w:tabs>
        <w:ind w:left="1871" w:hanging="1871"/>
      </w:pPr>
      <w:r>
        <w:tab/>
      </w:r>
      <w:r w:rsidRPr="009E1311">
        <w:t>(</w:t>
      </w:r>
      <w:r>
        <w:t>3</w:t>
      </w:r>
      <w:r w:rsidRPr="009E1311">
        <w:t>)</w:t>
      </w:r>
      <w:r w:rsidRPr="009E1311">
        <w:tab/>
      </w:r>
      <w:r w:rsidR="0007779D">
        <w:t xml:space="preserve">A child must not, in respect of a group that includes another child, </w:t>
      </w:r>
      <w:r>
        <w:t xml:space="preserve">coordinate the participation, by some or </w:t>
      </w:r>
      <w:proofErr w:type="gramStart"/>
      <w:r>
        <w:t>all of</w:t>
      </w:r>
      <w:proofErr w:type="gramEnd"/>
      <w:r>
        <w:t xml:space="preserve"> that group, in tier 3 criminal activity.</w:t>
      </w:r>
    </w:p>
    <w:p w14:paraId="424C3E08" w14:textId="0BB393FA" w:rsidR="003845E9" w:rsidRDefault="00002272" w:rsidP="003845E9">
      <w:pPr>
        <w:pStyle w:val="AmendPenalty1"/>
      </w:pPr>
      <w:r w:rsidRPr="009E1311">
        <w:t>Penalty:</w:t>
      </w:r>
      <w:r>
        <w:tab/>
        <w:t>Level 7 imprisonment (2 years maximum).</w:t>
      </w:r>
    </w:p>
    <w:p w14:paraId="1D330C22" w14:textId="77777777" w:rsidR="003845E9" w:rsidRDefault="003845E9" w:rsidP="003845E9">
      <w:pPr>
        <w:pStyle w:val="AmendHeading1"/>
        <w:tabs>
          <w:tab w:val="right" w:pos="1701"/>
        </w:tabs>
        <w:ind w:left="1871" w:hanging="1871"/>
      </w:pPr>
      <w:r>
        <w:lastRenderedPageBreak/>
        <w:tab/>
      </w:r>
      <w:r w:rsidRPr="00161610">
        <w:t>(</w:t>
      </w:r>
      <w:r>
        <w:t>4</w:t>
      </w:r>
      <w:r w:rsidRPr="00161610">
        <w:t>)</w:t>
      </w:r>
      <w:r>
        <w:tab/>
        <w:t>In a proceeding for an offence against subsection (1), (2) or (3)—</w:t>
      </w:r>
    </w:p>
    <w:p w14:paraId="4A652E46" w14:textId="5E32D378" w:rsidR="003845E9" w:rsidRDefault="003845E9" w:rsidP="003845E9">
      <w:pPr>
        <w:pStyle w:val="AmendHeading2"/>
        <w:tabs>
          <w:tab w:val="clear" w:pos="720"/>
          <w:tab w:val="right" w:pos="2268"/>
        </w:tabs>
        <w:ind w:left="2381" w:hanging="2381"/>
      </w:pPr>
      <w:r>
        <w:tab/>
      </w:r>
      <w:r w:rsidRPr="00161610">
        <w:t>(a)</w:t>
      </w:r>
      <w:r>
        <w:tab/>
        <w:t xml:space="preserve">it is not necessary for the prosecution to prove that the </w:t>
      </w:r>
      <w:r w:rsidR="0007779D">
        <w:t>accused</w:t>
      </w:r>
      <w:r>
        <w:t xml:space="preserve"> knew, suspected or ought to have known—</w:t>
      </w:r>
    </w:p>
    <w:p w14:paraId="26AD0D92" w14:textId="77777777" w:rsidR="003845E9" w:rsidRDefault="003845E9" w:rsidP="003845E9">
      <w:pPr>
        <w:pStyle w:val="AmendHeading3"/>
        <w:tabs>
          <w:tab w:val="right" w:pos="2778"/>
        </w:tabs>
        <w:ind w:left="2891" w:hanging="2891"/>
      </w:pPr>
      <w:r>
        <w:tab/>
      </w:r>
      <w:r w:rsidRPr="00091DAE">
        <w:t>(</w:t>
      </w:r>
      <w:proofErr w:type="spellStart"/>
      <w:r w:rsidRPr="00091DAE">
        <w:t>i</w:t>
      </w:r>
      <w:proofErr w:type="spellEnd"/>
      <w:r w:rsidRPr="00091DAE">
        <w:t>)</w:t>
      </w:r>
      <w:r>
        <w:tab/>
        <w:t>that the group included a child; or</w:t>
      </w:r>
    </w:p>
    <w:p w14:paraId="57EE6138" w14:textId="77777777" w:rsidR="003845E9" w:rsidRDefault="003845E9" w:rsidP="003845E9">
      <w:pPr>
        <w:pStyle w:val="AmendHeading3"/>
        <w:tabs>
          <w:tab w:val="right" w:pos="2778"/>
        </w:tabs>
        <w:ind w:left="2891" w:hanging="2891"/>
      </w:pPr>
      <w:r>
        <w:tab/>
      </w:r>
      <w:r w:rsidRPr="00091DAE">
        <w:t>(ii)</w:t>
      </w:r>
      <w:r>
        <w:tab/>
        <w:t>that any child in the group was a child; or</w:t>
      </w:r>
    </w:p>
    <w:p w14:paraId="6F14909C" w14:textId="3C42C1CD" w:rsidR="003845E9" w:rsidRPr="00091DAE" w:rsidRDefault="003845E9" w:rsidP="003845E9">
      <w:pPr>
        <w:pStyle w:val="AmendHeading3"/>
        <w:tabs>
          <w:tab w:val="right" w:pos="2778"/>
        </w:tabs>
        <w:ind w:left="2891" w:hanging="2891"/>
      </w:pPr>
      <w:r>
        <w:tab/>
      </w:r>
      <w:r w:rsidRPr="00091DAE">
        <w:t>(iii)</w:t>
      </w:r>
      <w:r>
        <w:tab/>
        <w:t xml:space="preserve">that the </w:t>
      </w:r>
      <w:r w:rsidR="0007779D">
        <w:t>accused</w:t>
      </w:r>
      <w:r>
        <w:t xml:space="preserve"> performed any </w:t>
      </w:r>
      <w:proofErr w:type="gramStart"/>
      <w:r>
        <w:t>particular act</w:t>
      </w:r>
      <w:proofErr w:type="gramEnd"/>
      <w:r>
        <w:t xml:space="preserve"> in respect of the </w:t>
      </w:r>
      <w:r w:rsidR="0007779D">
        <w:t xml:space="preserve">included </w:t>
      </w:r>
      <w:r>
        <w:t xml:space="preserve">child specifically (rather than in respect of some or </w:t>
      </w:r>
      <w:proofErr w:type="gramStart"/>
      <w:r>
        <w:t>all of</w:t>
      </w:r>
      <w:proofErr w:type="gramEnd"/>
      <w:r>
        <w:t xml:space="preserve"> the group); and</w:t>
      </w:r>
    </w:p>
    <w:p w14:paraId="02FCA6C3" w14:textId="1AF332AA" w:rsidR="003845E9" w:rsidRDefault="003845E9" w:rsidP="003845E9">
      <w:pPr>
        <w:pStyle w:val="AmendHeading2"/>
        <w:tabs>
          <w:tab w:val="clear" w:pos="720"/>
          <w:tab w:val="right" w:pos="2268"/>
        </w:tabs>
        <w:ind w:left="2381" w:hanging="2381"/>
      </w:pPr>
      <w:r>
        <w:tab/>
      </w:r>
      <w:r w:rsidRPr="00161610">
        <w:t>(b)</w:t>
      </w:r>
      <w:r>
        <w:tab/>
        <w:t xml:space="preserve">it is not a defence that the </w:t>
      </w:r>
      <w:r w:rsidR="0007779D">
        <w:t>accused</w:t>
      </w:r>
      <w:r>
        <w:t xml:space="preserve"> believed that the child </w:t>
      </w:r>
      <w:r w:rsidR="0007779D">
        <w:t xml:space="preserve">included in the group </w:t>
      </w:r>
      <w:r>
        <w:t>was an adult; and</w:t>
      </w:r>
    </w:p>
    <w:p w14:paraId="31964482" w14:textId="31EFE49E" w:rsidR="003845E9" w:rsidRPr="00AE21E0" w:rsidRDefault="003845E9" w:rsidP="003845E9">
      <w:pPr>
        <w:pStyle w:val="AmendHeading2"/>
        <w:tabs>
          <w:tab w:val="clear" w:pos="720"/>
          <w:tab w:val="right" w:pos="2268"/>
        </w:tabs>
        <w:ind w:left="2381" w:hanging="2381"/>
      </w:pPr>
      <w:r>
        <w:tab/>
      </w:r>
      <w:r w:rsidRPr="00AE21E0">
        <w:t>(c)</w:t>
      </w:r>
      <w:r>
        <w:tab/>
        <w:t xml:space="preserve">it does not matter that the </w:t>
      </w:r>
      <w:r w:rsidR="0007779D">
        <w:t>accused</w:t>
      </w:r>
      <w:r>
        <w:t xml:space="preserve"> coordinated the participation through any other person.</w:t>
      </w:r>
    </w:p>
    <w:p w14:paraId="6CCEF582" w14:textId="5693DD23" w:rsidR="003845E9" w:rsidRDefault="003845E9" w:rsidP="003845E9">
      <w:pPr>
        <w:pStyle w:val="AmendHeading1"/>
        <w:tabs>
          <w:tab w:val="right" w:pos="1701"/>
        </w:tabs>
        <w:ind w:left="1871" w:hanging="1871"/>
      </w:pPr>
      <w:r>
        <w:tab/>
      </w:r>
      <w:r w:rsidRPr="00161610">
        <w:t>(</w:t>
      </w:r>
      <w:r>
        <w:t>5</w:t>
      </w:r>
      <w:r w:rsidRPr="00161610">
        <w:t>)</w:t>
      </w:r>
      <w:r>
        <w:tab/>
      </w:r>
      <w:r w:rsidR="0007779D">
        <w:t xml:space="preserve">For the purposes of subsections (1), (2) and (3), the ages of both children are to be ascertained </w:t>
      </w:r>
      <w:r>
        <w:t>at the time of the coordination.</w:t>
      </w:r>
    </w:p>
    <w:p w14:paraId="4C6BBB0E" w14:textId="4F853E86" w:rsidR="003845E9" w:rsidRDefault="003845E9" w:rsidP="003845E9">
      <w:pPr>
        <w:pStyle w:val="AmendHeading1"/>
        <w:tabs>
          <w:tab w:val="right" w:pos="1701"/>
        </w:tabs>
        <w:ind w:left="1871" w:hanging="1871"/>
      </w:pPr>
      <w:r>
        <w:tab/>
      </w:r>
      <w:r w:rsidRPr="00AE21E0">
        <w:t>(6)</w:t>
      </w:r>
      <w:r>
        <w:tab/>
      </w:r>
      <w:r w:rsidR="0007779D">
        <w:t>A child</w:t>
      </w:r>
      <w:r>
        <w:t xml:space="preserve"> may be found guilty of an offence against subsection (1), (2) or (3) </w:t>
      </w:r>
      <w:proofErr w:type="gramStart"/>
      <w:r>
        <w:t>whether or not</w:t>
      </w:r>
      <w:proofErr w:type="gramEnd"/>
      <w:r>
        <w:t xml:space="preserve"> the child </w:t>
      </w:r>
      <w:r w:rsidR="0007779D">
        <w:t>included in the group</w:t>
      </w:r>
      <w:r>
        <w:t>—</w:t>
      </w:r>
    </w:p>
    <w:p w14:paraId="5BF3E871" w14:textId="77777777" w:rsidR="003845E9" w:rsidRDefault="003845E9" w:rsidP="003845E9">
      <w:pPr>
        <w:pStyle w:val="AmendHeading2"/>
        <w:tabs>
          <w:tab w:val="clear" w:pos="720"/>
          <w:tab w:val="right" w:pos="2268"/>
        </w:tabs>
        <w:ind w:left="2381" w:hanging="2381"/>
      </w:pPr>
      <w:r>
        <w:tab/>
      </w:r>
      <w:r w:rsidRPr="00AE21E0">
        <w:t>(a)</w:t>
      </w:r>
      <w:r>
        <w:tab/>
        <w:t>engages in criminal activity; or</w:t>
      </w:r>
    </w:p>
    <w:p w14:paraId="37292785" w14:textId="77777777" w:rsidR="003845E9" w:rsidRPr="00AE21E0" w:rsidRDefault="003845E9" w:rsidP="003845E9">
      <w:pPr>
        <w:pStyle w:val="AmendHeading2"/>
        <w:tabs>
          <w:tab w:val="clear" w:pos="720"/>
          <w:tab w:val="right" w:pos="2268"/>
        </w:tabs>
        <w:ind w:left="2381" w:hanging="2381"/>
      </w:pPr>
      <w:r>
        <w:tab/>
      </w:r>
      <w:r w:rsidRPr="00AE21E0">
        <w:t>(b)</w:t>
      </w:r>
      <w:r>
        <w:tab/>
        <w:t>is prosecuted for, or is found guilty of, any offence.</w:t>
      </w:r>
    </w:p>
    <w:p w14:paraId="40DDE572" w14:textId="605780E5" w:rsidR="003845E9" w:rsidRDefault="003845E9" w:rsidP="003845E9">
      <w:pPr>
        <w:pStyle w:val="AmendHeading1s"/>
        <w:tabs>
          <w:tab w:val="right" w:pos="1701"/>
        </w:tabs>
        <w:ind w:left="1871" w:hanging="1871"/>
      </w:pPr>
      <w:r>
        <w:tab/>
      </w:r>
      <w:r w:rsidRPr="00AE21E0">
        <w:t>321L</w:t>
      </w:r>
      <w:r w:rsidR="005004BB">
        <w:t>I</w:t>
      </w:r>
      <w:r>
        <w:tab/>
        <w:t xml:space="preserve">Children criminally </w:t>
      </w:r>
      <w:r w:rsidR="00002272">
        <w:t xml:space="preserve">corrupting </w:t>
      </w:r>
      <w:r>
        <w:t>other children—participation involving a</w:t>
      </w:r>
      <w:r w:rsidR="00002272">
        <w:t>nother</w:t>
      </w:r>
      <w:r>
        <w:t xml:space="preserve"> child</w:t>
      </w:r>
    </w:p>
    <w:p w14:paraId="1BB80EDF" w14:textId="2A697E07" w:rsidR="003845E9" w:rsidRDefault="003845E9" w:rsidP="003845E9">
      <w:pPr>
        <w:pStyle w:val="AmendHeading1"/>
        <w:tabs>
          <w:tab w:val="right" w:pos="1701"/>
        </w:tabs>
        <w:ind w:left="1871" w:hanging="1871"/>
      </w:pPr>
      <w:r>
        <w:tab/>
      </w:r>
      <w:r w:rsidRPr="009E1311">
        <w:t>(1)</w:t>
      </w:r>
      <w:r w:rsidRPr="009E1311">
        <w:tab/>
      </w:r>
      <w:r w:rsidR="0007779D">
        <w:t>A child</w:t>
      </w:r>
      <w:r>
        <w:t xml:space="preserve"> must not participate in tier 1 criminal activity </w:t>
      </w:r>
      <w:r w:rsidR="00002272">
        <w:t>in which another child also participates.</w:t>
      </w:r>
    </w:p>
    <w:p w14:paraId="7D03D628" w14:textId="26F97130" w:rsidR="0007779D" w:rsidRDefault="00002272" w:rsidP="0007779D">
      <w:pPr>
        <w:pStyle w:val="AmendPenalty1"/>
      </w:pPr>
      <w:r w:rsidRPr="009E1311">
        <w:t>Penalty:</w:t>
      </w:r>
      <w:r>
        <w:tab/>
        <w:t>Level 4 imprisonment (15 years maximum).</w:t>
      </w:r>
    </w:p>
    <w:p w14:paraId="6EE4E646" w14:textId="0817254B" w:rsidR="003845E9" w:rsidRDefault="003845E9" w:rsidP="003845E9">
      <w:pPr>
        <w:pStyle w:val="AmendHeading1"/>
        <w:tabs>
          <w:tab w:val="right" w:pos="1701"/>
        </w:tabs>
        <w:ind w:left="1871" w:hanging="1871"/>
      </w:pPr>
      <w:r>
        <w:tab/>
      </w:r>
      <w:r w:rsidRPr="009E1311">
        <w:t>(</w:t>
      </w:r>
      <w:r>
        <w:t>2</w:t>
      </w:r>
      <w:r w:rsidRPr="009E1311">
        <w:t>)</w:t>
      </w:r>
      <w:r w:rsidRPr="009E1311">
        <w:tab/>
      </w:r>
      <w:r w:rsidR="0007779D">
        <w:t xml:space="preserve">A child must not participate in tier 2 criminal activity </w:t>
      </w:r>
      <w:r w:rsidR="00002272">
        <w:t>in which another child also participates.</w:t>
      </w:r>
    </w:p>
    <w:p w14:paraId="579B5474" w14:textId="4638EDF4" w:rsidR="0007779D" w:rsidRDefault="00002272" w:rsidP="0007779D">
      <w:pPr>
        <w:pStyle w:val="AmendPenalty1"/>
      </w:pPr>
      <w:r w:rsidRPr="009E1311">
        <w:t>Penalty:</w:t>
      </w:r>
      <w:r>
        <w:tab/>
        <w:t>Level 5 imprisonment (10 years maximum).</w:t>
      </w:r>
    </w:p>
    <w:p w14:paraId="15807D1B" w14:textId="0CFD5C1D" w:rsidR="003845E9" w:rsidRDefault="003845E9" w:rsidP="003845E9">
      <w:pPr>
        <w:pStyle w:val="AmendHeading1"/>
        <w:tabs>
          <w:tab w:val="right" w:pos="1701"/>
        </w:tabs>
        <w:ind w:left="1871" w:hanging="1871"/>
      </w:pPr>
      <w:r>
        <w:tab/>
      </w:r>
      <w:r w:rsidRPr="009E1311">
        <w:t>(</w:t>
      </w:r>
      <w:r>
        <w:t>3</w:t>
      </w:r>
      <w:r w:rsidRPr="009E1311">
        <w:t>)</w:t>
      </w:r>
      <w:r w:rsidRPr="009E1311">
        <w:tab/>
      </w:r>
      <w:r w:rsidR="0007779D">
        <w:t xml:space="preserve">A child must not participate in tier 3 criminal activity </w:t>
      </w:r>
      <w:r w:rsidR="00002272">
        <w:t>in which another child also participates.</w:t>
      </w:r>
    </w:p>
    <w:p w14:paraId="7D4C34A5" w14:textId="5D41373B" w:rsidR="003845E9" w:rsidRDefault="00002272" w:rsidP="003845E9">
      <w:pPr>
        <w:pStyle w:val="AmendPenalty1"/>
      </w:pPr>
      <w:r w:rsidRPr="009E1311">
        <w:t>Penalty:</w:t>
      </w:r>
      <w:r>
        <w:tab/>
        <w:t>Level 7 imprisonment (2 years maximum).</w:t>
      </w:r>
    </w:p>
    <w:p w14:paraId="7F375339" w14:textId="77777777" w:rsidR="003845E9" w:rsidRDefault="003845E9" w:rsidP="003845E9">
      <w:pPr>
        <w:pStyle w:val="AmendHeading1"/>
        <w:tabs>
          <w:tab w:val="right" w:pos="1701"/>
        </w:tabs>
        <w:ind w:left="1871" w:hanging="1871"/>
      </w:pPr>
      <w:r>
        <w:tab/>
      </w:r>
      <w:r w:rsidRPr="00161610">
        <w:t>(</w:t>
      </w:r>
      <w:r>
        <w:t>4</w:t>
      </w:r>
      <w:r w:rsidRPr="00161610">
        <w:t>)</w:t>
      </w:r>
      <w:r>
        <w:tab/>
        <w:t>In a proceeding for an offence against subsection (1), (2) or (3)—</w:t>
      </w:r>
    </w:p>
    <w:p w14:paraId="08809E6F" w14:textId="1B827958" w:rsidR="003845E9" w:rsidRDefault="003845E9" w:rsidP="003845E9">
      <w:pPr>
        <w:pStyle w:val="AmendHeading2"/>
        <w:tabs>
          <w:tab w:val="clear" w:pos="720"/>
          <w:tab w:val="right" w:pos="2268"/>
        </w:tabs>
        <w:ind w:left="2381" w:hanging="2381"/>
      </w:pPr>
      <w:r>
        <w:tab/>
      </w:r>
      <w:r w:rsidRPr="00161610">
        <w:t>(a)</w:t>
      </w:r>
      <w:r>
        <w:tab/>
        <w:t xml:space="preserve">it is not necessary for the prosecution to prove that the </w:t>
      </w:r>
      <w:r w:rsidR="0007779D">
        <w:t>accused</w:t>
      </w:r>
      <w:r>
        <w:t xml:space="preserve"> knew, suspected or ought to have known the age of the </w:t>
      </w:r>
      <w:r w:rsidR="00002272">
        <w:t>other</w:t>
      </w:r>
      <w:r w:rsidR="0007779D">
        <w:t xml:space="preserve"> </w:t>
      </w:r>
      <w:r>
        <w:t>child; and</w:t>
      </w:r>
    </w:p>
    <w:p w14:paraId="494AAB04" w14:textId="21B21EAC" w:rsidR="003845E9" w:rsidRDefault="003845E9" w:rsidP="003845E9">
      <w:pPr>
        <w:pStyle w:val="AmendHeading2"/>
        <w:tabs>
          <w:tab w:val="clear" w:pos="720"/>
          <w:tab w:val="right" w:pos="2268"/>
        </w:tabs>
        <w:ind w:left="2381" w:hanging="2381"/>
      </w:pPr>
      <w:r>
        <w:tab/>
      </w:r>
      <w:r w:rsidRPr="00161610">
        <w:t>(b)</w:t>
      </w:r>
      <w:r>
        <w:tab/>
        <w:t xml:space="preserve">it is not a defence that the </w:t>
      </w:r>
      <w:r w:rsidR="0007779D">
        <w:t>accused</w:t>
      </w:r>
      <w:r>
        <w:t xml:space="preserve"> believed that the </w:t>
      </w:r>
      <w:r w:rsidR="00002272">
        <w:t>other</w:t>
      </w:r>
      <w:r w:rsidR="0007779D">
        <w:t xml:space="preserve"> </w:t>
      </w:r>
      <w:r>
        <w:t>child was an adult; and</w:t>
      </w:r>
    </w:p>
    <w:p w14:paraId="508F961D" w14:textId="77777777" w:rsidR="003845E9" w:rsidRDefault="003845E9" w:rsidP="003845E9">
      <w:pPr>
        <w:pStyle w:val="AmendHeading2"/>
        <w:tabs>
          <w:tab w:val="clear" w:pos="720"/>
          <w:tab w:val="right" w:pos="2268"/>
        </w:tabs>
        <w:ind w:left="2381" w:hanging="2381"/>
      </w:pPr>
      <w:r>
        <w:tab/>
      </w:r>
      <w:r w:rsidRPr="00AE21E0">
        <w:t>(c)</w:t>
      </w:r>
      <w:r>
        <w:tab/>
        <w:t>it does not matter that—</w:t>
      </w:r>
    </w:p>
    <w:p w14:paraId="2F7EB253" w14:textId="406A6FFD" w:rsidR="003845E9" w:rsidRDefault="003845E9" w:rsidP="003845E9">
      <w:pPr>
        <w:pStyle w:val="AmendHeading3"/>
        <w:tabs>
          <w:tab w:val="right" w:pos="2778"/>
        </w:tabs>
        <w:ind w:left="2891" w:hanging="2891"/>
      </w:pPr>
      <w:r>
        <w:tab/>
      </w:r>
      <w:r w:rsidRPr="003845E9">
        <w:t>(</w:t>
      </w:r>
      <w:proofErr w:type="spellStart"/>
      <w:r w:rsidRPr="003845E9">
        <w:t>i</w:t>
      </w:r>
      <w:proofErr w:type="spellEnd"/>
      <w:r w:rsidRPr="003845E9">
        <w:t>)</w:t>
      </w:r>
      <w:r>
        <w:tab/>
        <w:t xml:space="preserve">the </w:t>
      </w:r>
      <w:r w:rsidR="0007779D">
        <w:t>accused</w:t>
      </w:r>
      <w:r>
        <w:t xml:space="preserve"> </w:t>
      </w:r>
      <w:r w:rsidR="00002272">
        <w:t>did not recruit the other</w:t>
      </w:r>
      <w:r>
        <w:t xml:space="preserve"> child to participate in the criminal activity; or</w:t>
      </w:r>
    </w:p>
    <w:p w14:paraId="2A8BE130" w14:textId="6B90D6F8" w:rsidR="003845E9" w:rsidRPr="003845E9" w:rsidRDefault="003845E9" w:rsidP="003845E9">
      <w:pPr>
        <w:pStyle w:val="AmendHeading3"/>
        <w:tabs>
          <w:tab w:val="right" w:pos="2778"/>
        </w:tabs>
        <w:ind w:left="2891" w:hanging="2891"/>
      </w:pPr>
      <w:r>
        <w:lastRenderedPageBreak/>
        <w:tab/>
      </w:r>
      <w:r w:rsidRPr="003845E9">
        <w:t>(ii)</w:t>
      </w:r>
      <w:r>
        <w:tab/>
        <w:t xml:space="preserve">there is </w:t>
      </w:r>
      <w:r w:rsidR="0007779D">
        <w:t>remoteness of any kind</w:t>
      </w:r>
      <w:r>
        <w:t xml:space="preserve"> between the </w:t>
      </w:r>
      <w:r w:rsidR="0007779D">
        <w:t>accused</w:t>
      </w:r>
      <w:r>
        <w:t xml:space="preserve"> and the </w:t>
      </w:r>
      <w:r w:rsidR="0007779D">
        <w:t xml:space="preserve">recruited </w:t>
      </w:r>
      <w:r>
        <w:t>child during the criminal activity.</w:t>
      </w:r>
    </w:p>
    <w:p w14:paraId="11F31A0B" w14:textId="06D4A8BD" w:rsidR="005004BB" w:rsidRDefault="005004BB" w:rsidP="005004BB">
      <w:pPr>
        <w:pStyle w:val="AmendHeading1"/>
        <w:tabs>
          <w:tab w:val="right" w:pos="1701"/>
        </w:tabs>
        <w:ind w:left="1871" w:hanging="1871"/>
      </w:pPr>
      <w:r>
        <w:tab/>
      </w:r>
      <w:r w:rsidRPr="00161610">
        <w:t>(</w:t>
      </w:r>
      <w:r>
        <w:t>5</w:t>
      </w:r>
      <w:r w:rsidRPr="00161610">
        <w:t>)</w:t>
      </w:r>
      <w:r>
        <w:tab/>
        <w:t xml:space="preserve">For the purposes of subsections (1), (2) and (3), the ages of both children are to be ascertained at the time of the </w:t>
      </w:r>
      <w:r w:rsidR="00002272">
        <w:t>participation</w:t>
      </w:r>
      <w:r>
        <w:t>.</w:t>
      </w:r>
    </w:p>
    <w:p w14:paraId="7ACE8985" w14:textId="702F05A0" w:rsidR="003845E9" w:rsidRPr="00AE21E0" w:rsidRDefault="003845E9" w:rsidP="003845E9">
      <w:pPr>
        <w:pStyle w:val="AmendHeading1"/>
        <w:tabs>
          <w:tab w:val="right" w:pos="1701"/>
        </w:tabs>
        <w:ind w:left="1871" w:hanging="1871"/>
      </w:pPr>
      <w:r>
        <w:tab/>
      </w:r>
      <w:r w:rsidRPr="00AE21E0">
        <w:t>(</w:t>
      </w:r>
      <w:r w:rsidR="0007779D">
        <w:t>6</w:t>
      </w:r>
      <w:r w:rsidRPr="00AE21E0">
        <w:t>)</w:t>
      </w:r>
      <w:r>
        <w:tab/>
      </w:r>
      <w:r w:rsidR="0007779D">
        <w:t xml:space="preserve">A child </w:t>
      </w:r>
      <w:r>
        <w:t xml:space="preserve">may be found guilty of an offence against subsection (1), (2) or (3) </w:t>
      </w:r>
      <w:proofErr w:type="gramStart"/>
      <w:r>
        <w:t>whether or not</w:t>
      </w:r>
      <w:proofErr w:type="gramEnd"/>
      <w:r>
        <w:t xml:space="preserve"> the </w:t>
      </w:r>
      <w:r w:rsidR="00002272">
        <w:t>other</w:t>
      </w:r>
      <w:r w:rsidR="0007779D">
        <w:t xml:space="preserve"> child</w:t>
      </w:r>
      <w:r>
        <w:t xml:space="preserve"> is prosecuted for, or is found guilty of, any offence.</w:t>
      </w:r>
    </w:p>
    <w:p w14:paraId="607EA581" w14:textId="1DE25F45" w:rsidR="003845E9" w:rsidRDefault="003845E9" w:rsidP="003845E9">
      <w:pPr>
        <w:pStyle w:val="AmendHeading1s"/>
        <w:tabs>
          <w:tab w:val="right" w:pos="1701"/>
        </w:tabs>
        <w:ind w:left="1871" w:hanging="1871"/>
      </w:pPr>
      <w:r>
        <w:tab/>
      </w:r>
      <w:r w:rsidRPr="003845E9">
        <w:t>321L</w:t>
      </w:r>
      <w:r w:rsidR="005004BB">
        <w:t>J</w:t>
      </w:r>
      <w:r>
        <w:tab/>
        <w:t xml:space="preserve">Children criminally </w:t>
      </w:r>
      <w:r w:rsidR="00002272">
        <w:t xml:space="preserve">corrupting </w:t>
      </w:r>
      <w:r>
        <w:t>other children—</w:t>
      </w:r>
      <w:r w:rsidR="005004BB">
        <w:t>grooming</w:t>
      </w:r>
    </w:p>
    <w:p w14:paraId="75A03F2B" w14:textId="68C6F55A" w:rsidR="003845E9" w:rsidRDefault="003845E9" w:rsidP="003845E9">
      <w:pPr>
        <w:pStyle w:val="AmendHeading1"/>
        <w:tabs>
          <w:tab w:val="right" w:pos="1701"/>
        </w:tabs>
        <w:ind w:left="1871" w:hanging="1871"/>
      </w:pPr>
      <w:r>
        <w:tab/>
      </w:r>
      <w:r w:rsidRPr="009E1311">
        <w:t>(1)</w:t>
      </w:r>
      <w:r w:rsidRPr="009E1311">
        <w:tab/>
      </w:r>
      <w:r w:rsidR="005004BB">
        <w:t>A child</w:t>
      </w:r>
      <w:r>
        <w:t xml:space="preserve"> must not expose a</w:t>
      </w:r>
      <w:r w:rsidR="005004BB">
        <w:t>nother</w:t>
      </w:r>
      <w:r>
        <w:t xml:space="preserve"> child to tier 1 criminal activity </w:t>
      </w:r>
      <w:r w:rsidR="005004BB">
        <w:t xml:space="preserve">intending, by doing so, </w:t>
      </w:r>
      <w:r>
        <w:t xml:space="preserve">to foster in </w:t>
      </w:r>
      <w:r w:rsidR="005004BB">
        <w:t xml:space="preserve">that other child </w:t>
      </w:r>
      <w:r>
        <w:t>an ability or inclination to participate, or a familiarity or comfort with participating, in criminal activity.</w:t>
      </w:r>
    </w:p>
    <w:p w14:paraId="0065E4A0" w14:textId="7B8D55DE" w:rsidR="005004BB" w:rsidRDefault="00002272" w:rsidP="005004BB">
      <w:pPr>
        <w:pStyle w:val="AmendPenalty1"/>
      </w:pPr>
      <w:r w:rsidRPr="009E1311">
        <w:t>Penalty:</w:t>
      </w:r>
      <w:r>
        <w:tab/>
        <w:t>Level 4 imprisonment (15 years maximum).</w:t>
      </w:r>
    </w:p>
    <w:p w14:paraId="7EC70F6D" w14:textId="4F45EC2A" w:rsidR="003845E9" w:rsidRDefault="003845E9" w:rsidP="003845E9">
      <w:pPr>
        <w:pStyle w:val="AmendHeading1"/>
        <w:tabs>
          <w:tab w:val="right" w:pos="1701"/>
        </w:tabs>
        <w:ind w:left="1871" w:hanging="1871"/>
      </w:pPr>
      <w:r>
        <w:tab/>
      </w:r>
      <w:r w:rsidRPr="009E1311">
        <w:t>(</w:t>
      </w:r>
      <w:r>
        <w:t>2</w:t>
      </w:r>
      <w:r w:rsidRPr="009E1311">
        <w:t>)</w:t>
      </w:r>
      <w:r w:rsidRPr="009E1311">
        <w:tab/>
      </w:r>
      <w:r w:rsidR="005004BB">
        <w:t xml:space="preserve">A child must not expose another child </w:t>
      </w:r>
      <w:r>
        <w:t xml:space="preserve">to tier 2 criminal activity </w:t>
      </w:r>
      <w:r w:rsidR="005004BB">
        <w:t xml:space="preserve">intending, by doing so, </w:t>
      </w:r>
      <w:r>
        <w:t xml:space="preserve">to foster in </w:t>
      </w:r>
      <w:r w:rsidR="005004BB">
        <w:t xml:space="preserve">that other child </w:t>
      </w:r>
      <w:r>
        <w:t>an ability or inclination to participate, or a familiarity or comfort with participating, in criminal activity.</w:t>
      </w:r>
    </w:p>
    <w:p w14:paraId="600071DD" w14:textId="25AC75B0" w:rsidR="005004BB" w:rsidRDefault="00002272" w:rsidP="005004BB">
      <w:pPr>
        <w:pStyle w:val="AmendPenalty1"/>
      </w:pPr>
      <w:r w:rsidRPr="009E1311">
        <w:t>Penalty:</w:t>
      </w:r>
      <w:r>
        <w:tab/>
        <w:t>Level 5 imprisonment (10 years maximum).</w:t>
      </w:r>
    </w:p>
    <w:p w14:paraId="01BDC790" w14:textId="3A4C0641" w:rsidR="003845E9" w:rsidRDefault="003845E9" w:rsidP="003845E9">
      <w:pPr>
        <w:pStyle w:val="AmendHeading1"/>
        <w:tabs>
          <w:tab w:val="right" w:pos="1701"/>
        </w:tabs>
        <w:ind w:left="1871" w:hanging="1871"/>
      </w:pPr>
      <w:r>
        <w:tab/>
      </w:r>
      <w:r w:rsidRPr="009E1311">
        <w:t>(</w:t>
      </w:r>
      <w:r>
        <w:t>3</w:t>
      </w:r>
      <w:r w:rsidRPr="009E1311">
        <w:t>)</w:t>
      </w:r>
      <w:r w:rsidRPr="009E1311">
        <w:tab/>
      </w:r>
      <w:r w:rsidR="005004BB">
        <w:t xml:space="preserve">A child must not expose another child </w:t>
      </w:r>
      <w:r>
        <w:t xml:space="preserve">to tier 3 criminal activity </w:t>
      </w:r>
      <w:r w:rsidR="005004BB">
        <w:t xml:space="preserve">intending, by doing so, </w:t>
      </w:r>
      <w:r>
        <w:t xml:space="preserve">to foster in </w:t>
      </w:r>
      <w:r w:rsidR="005004BB">
        <w:t>that other</w:t>
      </w:r>
      <w:r>
        <w:t xml:space="preserve"> child an ability or inclination to participate, or a familiarity or comfort with participating, in criminal activity.</w:t>
      </w:r>
    </w:p>
    <w:p w14:paraId="689DA37F" w14:textId="1610AF6D" w:rsidR="003845E9" w:rsidRDefault="00002272" w:rsidP="003845E9">
      <w:pPr>
        <w:pStyle w:val="AmendPenalty1"/>
      </w:pPr>
      <w:r w:rsidRPr="009E1311">
        <w:t>Penalty:</w:t>
      </w:r>
      <w:r>
        <w:tab/>
        <w:t>Level 7 imprisonment (2 years maximum).</w:t>
      </w:r>
    </w:p>
    <w:p w14:paraId="5283D9A4" w14:textId="77777777" w:rsidR="005004BB" w:rsidRDefault="005004BB" w:rsidP="005004BB">
      <w:pPr>
        <w:pStyle w:val="AmendHeading1"/>
        <w:tabs>
          <w:tab w:val="right" w:pos="1701"/>
        </w:tabs>
        <w:ind w:left="1871" w:hanging="1871"/>
      </w:pPr>
      <w:r>
        <w:tab/>
      </w:r>
      <w:r w:rsidRPr="00161610">
        <w:t>(</w:t>
      </w:r>
      <w:r>
        <w:t>4</w:t>
      </w:r>
      <w:r w:rsidRPr="00161610">
        <w:t>)</w:t>
      </w:r>
      <w:r>
        <w:tab/>
        <w:t>In a proceeding for an offence against subsection (1), (2) or (3)—</w:t>
      </w:r>
    </w:p>
    <w:p w14:paraId="054916CF" w14:textId="77777777" w:rsidR="005004BB" w:rsidRDefault="005004BB" w:rsidP="005004BB">
      <w:pPr>
        <w:pStyle w:val="AmendHeading2"/>
        <w:tabs>
          <w:tab w:val="clear" w:pos="720"/>
          <w:tab w:val="right" w:pos="2268"/>
        </w:tabs>
        <w:ind w:left="2381" w:hanging="2381"/>
      </w:pPr>
      <w:r>
        <w:tab/>
      </w:r>
      <w:r w:rsidRPr="00161610">
        <w:t>(a)</w:t>
      </w:r>
      <w:r>
        <w:tab/>
        <w:t>it is not necessary for the prosecution to prove—</w:t>
      </w:r>
    </w:p>
    <w:p w14:paraId="27414544" w14:textId="29450D91" w:rsidR="005004BB" w:rsidRDefault="005004BB" w:rsidP="005004BB">
      <w:pPr>
        <w:pStyle w:val="AmendHeading3"/>
        <w:tabs>
          <w:tab w:val="right" w:pos="2778"/>
        </w:tabs>
        <w:ind w:left="2891" w:hanging="2891"/>
      </w:pPr>
      <w:r>
        <w:tab/>
      </w:r>
      <w:r w:rsidRPr="005004BB">
        <w:t>(</w:t>
      </w:r>
      <w:proofErr w:type="spellStart"/>
      <w:r w:rsidRPr="005004BB">
        <w:t>i</w:t>
      </w:r>
      <w:proofErr w:type="spellEnd"/>
      <w:r w:rsidRPr="005004BB">
        <w:t>)</w:t>
      </w:r>
      <w:r>
        <w:tab/>
        <w:t>that the accused knew, suspected or ought to have known the age of the exposed child; or</w:t>
      </w:r>
    </w:p>
    <w:p w14:paraId="2334937C" w14:textId="59264113" w:rsidR="005004BB" w:rsidRPr="005004BB" w:rsidRDefault="005004BB" w:rsidP="005004BB">
      <w:pPr>
        <w:pStyle w:val="AmendHeading3"/>
        <w:tabs>
          <w:tab w:val="right" w:pos="2778"/>
        </w:tabs>
        <w:ind w:left="2891" w:hanging="2891"/>
      </w:pPr>
      <w:r>
        <w:tab/>
      </w:r>
      <w:r w:rsidRPr="005004BB">
        <w:t>(ii)</w:t>
      </w:r>
      <w:r>
        <w:tab/>
        <w:t>that any ability, inclination, familiarity or comfort referred to in those provisions was fostered in the child; and</w:t>
      </w:r>
    </w:p>
    <w:p w14:paraId="0E0B0FA2" w14:textId="6E8389EE" w:rsidR="005004BB" w:rsidRDefault="005004BB" w:rsidP="005004BB">
      <w:pPr>
        <w:pStyle w:val="AmendHeading2"/>
        <w:tabs>
          <w:tab w:val="clear" w:pos="720"/>
          <w:tab w:val="right" w:pos="2268"/>
        </w:tabs>
        <w:ind w:left="2381" w:hanging="2381"/>
      </w:pPr>
      <w:r>
        <w:tab/>
      </w:r>
      <w:r w:rsidRPr="00161610">
        <w:t>(b)</w:t>
      </w:r>
      <w:r>
        <w:tab/>
        <w:t>it is not a defence that the accused believed that the exposed child was an adult; and</w:t>
      </w:r>
    </w:p>
    <w:p w14:paraId="596369BB" w14:textId="474F603A" w:rsidR="005004BB" w:rsidRDefault="005004BB" w:rsidP="005004BB">
      <w:pPr>
        <w:pStyle w:val="AmendHeading2"/>
        <w:tabs>
          <w:tab w:val="clear" w:pos="720"/>
          <w:tab w:val="right" w:pos="2268"/>
        </w:tabs>
        <w:ind w:left="2381" w:hanging="2381"/>
      </w:pPr>
      <w:r>
        <w:tab/>
      </w:r>
      <w:r w:rsidRPr="00AE21E0">
        <w:t>(c)</w:t>
      </w:r>
      <w:r>
        <w:tab/>
        <w:t>it does not matter that the accused involved any other person in the exposure of the exposed child to the criminal activity.</w:t>
      </w:r>
    </w:p>
    <w:p w14:paraId="4BFA94D0" w14:textId="77777777" w:rsidR="005004BB" w:rsidRDefault="005004BB" w:rsidP="005004BB">
      <w:pPr>
        <w:pStyle w:val="AmendHeading1"/>
        <w:tabs>
          <w:tab w:val="right" w:pos="1701"/>
        </w:tabs>
        <w:ind w:left="1871" w:hanging="1871"/>
      </w:pPr>
      <w:r>
        <w:tab/>
      </w:r>
      <w:r w:rsidRPr="00161610">
        <w:t>(</w:t>
      </w:r>
      <w:r>
        <w:t>5</w:t>
      </w:r>
      <w:r w:rsidRPr="00161610">
        <w:t>)</w:t>
      </w:r>
      <w:r>
        <w:tab/>
        <w:t>For the purposes of subsections (1), (2) and (3), the ages of both children are to be ascertained at the time of the recruitment.</w:t>
      </w:r>
    </w:p>
    <w:p w14:paraId="75148D12" w14:textId="7A600BDF" w:rsidR="005004BB" w:rsidRDefault="005004BB" w:rsidP="005004BB">
      <w:pPr>
        <w:pStyle w:val="AmendHeading1"/>
        <w:tabs>
          <w:tab w:val="right" w:pos="1701"/>
        </w:tabs>
        <w:ind w:left="1871" w:hanging="1871"/>
      </w:pPr>
      <w:r>
        <w:tab/>
      </w:r>
      <w:r w:rsidRPr="00AE21E0">
        <w:t>(6)</w:t>
      </w:r>
      <w:r>
        <w:tab/>
        <w:t xml:space="preserve">A child may be found guilty of an offence against subsection (1), (2) or (3) </w:t>
      </w:r>
      <w:proofErr w:type="gramStart"/>
      <w:r>
        <w:t>whether or not</w:t>
      </w:r>
      <w:proofErr w:type="gramEnd"/>
      <w:r>
        <w:t xml:space="preserve"> the accused child—</w:t>
      </w:r>
    </w:p>
    <w:p w14:paraId="3074F482" w14:textId="77777777" w:rsidR="005004BB" w:rsidRDefault="005004BB" w:rsidP="005004BB">
      <w:pPr>
        <w:pStyle w:val="AmendHeading2"/>
        <w:tabs>
          <w:tab w:val="clear" w:pos="720"/>
          <w:tab w:val="right" w:pos="2268"/>
        </w:tabs>
        <w:ind w:left="2381" w:hanging="2381"/>
      </w:pPr>
      <w:r>
        <w:tab/>
      </w:r>
      <w:r w:rsidRPr="00AE21E0">
        <w:t>(a)</w:t>
      </w:r>
      <w:r>
        <w:tab/>
        <w:t>engages in criminal activity; or</w:t>
      </w:r>
    </w:p>
    <w:p w14:paraId="11D4FA91" w14:textId="77777777" w:rsidR="005004BB" w:rsidRDefault="005004BB" w:rsidP="005004BB">
      <w:pPr>
        <w:pStyle w:val="AmendHeading2"/>
        <w:tabs>
          <w:tab w:val="clear" w:pos="720"/>
          <w:tab w:val="right" w:pos="2268"/>
        </w:tabs>
        <w:ind w:left="2381" w:hanging="2381"/>
      </w:pPr>
      <w:r>
        <w:tab/>
      </w:r>
      <w:r w:rsidRPr="00AE21E0">
        <w:t>(b)</w:t>
      </w:r>
      <w:r>
        <w:tab/>
        <w:t>is prosecuted for, or is found guilty of, any offence.</w:t>
      </w:r>
    </w:p>
    <w:p w14:paraId="29D9B613" w14:textId="5F1088D2" w:rsidR="005004BB" w:rsidRPr="00842371" w:rsidRDefault="005004BB" w:rsidP="00842371">
      <w:pPr>
        <w:pStyle w:val="AmendHeading-DIVISION"/>
        <w:rPr>
          <w:sz w:val="28"/>
        </w:rPr>
      </w:pPr>
      <w:r w:rsidRPr="00842371">
        <w:rPr>
          <w:sz w:val="28"/>
        </w:rPr>
        <w:t>Subdivision 4—Sentencing</w:t>
      </w:r>
    </w:p>
    <w:p w14:paraId="5F63EE07" w14:textId="3AF6C7D5" w:rsidR="005004BB" w:rsidRDefault="00842371" w:rsidP="00842371">
      <w:pPr>
        <w:pStyle w:val="AmendHeading1s"/>
        <w:tabs>
          <w:tab w:val="right" w:pos="1701"/>
        </w:tabs>
        <w:ind w:left="1871" w:hanging="1871"/>
      </w:pPr>
      <w:r>
        <w:lastRenderedPageBreak/>
        <w:tab/>
      </w:r>
      <w:r w:rsidR="005004BB" w:rsidRPr="00842371">
        <w:t>321LK</w:t>
      </w:r>
      <w:r w:rsidR="005004BB">
        <w:tab/>
        <w:t>Application of Subdivision</w:t>
      </w:r>
    </w:p>
    <w:p w14:paraId="27E3C761" w14:textId="54D48DDE" w:rsidR="005004BB" w:rsidRDefault="005004BB" w:rsidP="00842371">
      <w:pPr>
        <w:pStyle w:val="AmendHeading1"/>
        <w:ind w:left="1871"/>
      </w:pPr>
      <w:r>
        <w:t xml:space="preserve">This Subdivision applies despite anything to the contrary in the </w:t>
      </w:r>
      <w:r w:rsidRPr="00842371">
        <w:rPr>
          <w:b/>
          <w:bCs/>
        </w:rPr>
        <w:t>Sentencing Act 1991</w:t>
      </w:r>
      <w:r>
        <w:t xml:space="preserve"> or the </w:t>
      </w:r>
      <w:r w:rsidRPr="00842371">
        <w:rPr>
          <w:b/>
          <w:bCs/>
        </w:rPr>
        <w:t>Youth Justice Act 2024</w:t>
      </w:r>
      <w:r>
        <w:t>.</w:t>
      </w:r>
    </w:p>
    <w:p w14:paraId="6E95E56B" w14:textId="2AD77EAF" w:rsidR="00842371" w:rsidRPr="00842371" w:rsidRDefault="00842371" w:rsidP="00842371">
      <w:pPr>
        <w:pStyle w:val="AmendHeading1s"/>
        <w:tabs>
          <w:tab w:val="right" w:pos="1701"/>
        </w:tabs>
        <w:ind w:left="1871" w:hanging="1871"/>
      </w:pPr>
      <w:r>
        <w:tab/>
      </w:r>
      <w:r w:rsidRPr="00842371">
        <w:t>321LM</w:t>
      </w:r>
      <w:r>
        <w:tab/>
        <w:t xml:space="preserve">Meaning of </w:t>
      </w:r>
      <w:r w:rsidRPr="00842371">
        <w:rPr>
          <w:i/>
          <w:iCs/>
        </w:rPr>
        <w:t>affected child</w:t>
      </w:r>
    </w:p>
    <w:p w14:paraId="0EF06D55" w14:textId="2C1F22C1" w:rsidR="005004BB" w:rsidRDefault="00842371" w:rsidP="00842371">
      <w:pPr>
        <w:pStyle w:val="AmendHeading1"/>
        <w:tabs>
          <w:tab w:val="right" w:pos="1701"/>
        </w:tabs>
        <w:ind w:left="1871" w:hanging="1871"/>
      </w:pPr>
      <w:r>
        <w:tab/>
      </w:r>
      <w:r w:rsidR="005004BB">
        <w:tab/>
        <w:t xml:space="preserve">In this </w:t>
      </w:r>
      <w:r>
        <w:t>Subdivision</w:t>
      </w:r>
      <w:r w:rsidR="005004BB">
        <w:t>—</w:t>
      </w:r>
    </w:p>
    <w:p w14:paraId="0F58CCB6" w14:textId="731BB355" w:rsidR="005004BB" w:rsidRDefault="005004BB" w:rsidP="00842371">
      <w:pPr>
        <w:pStyle w:val="AmendDefinition1"/>
      </w:pPr>
      <w:r w:rsidRPr="00842371">
        <w:rPr>
          <w:b/>
          <w:bCs/>
          <w:i/>
          <w:iCs/>
        </w:rPr>
        <w:t>affected child</w:t>
      </w:r>
      <w:r>
        <w:t xml:space="preserve"> means, in relation to an offence committed against this Division, a child who is</w:t>
      </w:r>
      <w:r w:rsidR="00842371">
        <w:t xml:space="preserve"> described by whichever of the following paragraphs relates to that offence—</w:t>
      </w:r>
    </w:p>
    <w:p w14:paraId="0A2A60F6" w14:textId="75816B4F" w:rsidR="005004BB" w:rsidRDefault="00842371" w:rsidP="00842371">
      <w:pPr>
        <w:pStyle w:val="AmendHeading3"/>
        <w:tabs>
          <w:tab w:val="right" w:pos="2778"/>
        </w:tabs>
        <w:ind w:left="2891" w:hanging="2891"/>
      </w:pPr>
      <w:r>
        <w:tab/>
      </w:r>
      <w:r w:rsidR="005004BB" w:rsidRPr="00842371">
        <w:t>(a)</w:t>
      </w:r>
      <w:r w:rsidR="005004BB">
        <w:tab/>
      </w:r>
      <w:r>
        <w:t xml:space="preserve">a child </w:t>
      </w:r>
      <w:r w:rsidR="005004BB">
        <w:t>recruited to participate in criminal activity; or</w:t>
      </w:r>
    </w:p>
    <w:p w14:paraId="749EFAC3" w14:textId="00FEAF89" w:rsidR="005004BB" w:rsidRDefault="00842371" w:rsidP="00842371">
      <w:pPr>
        <w:pStyle w:val="AmendHeading3"/>
        <w:tabs>
          <w:tab w:val="right" w:pos="2778"/>
        </w:tabs>
        <w:ind w:left="2891" w:hanging="2891"/>
      </w:pPr>
      <w:r>
        <w:tab/>
      </w:r>
      <w:r w:rsidR="005004BB" w:rsidRPr="00842371">
        <w:t>(b)</w:t>
      </w:r>
      <w:r w:rsidR="005004BB">
        <w:tab/>
      </w:r>
      <w:r>
        <w:t xml:space="preserve">a child </w:t>
      </w:r>
      <w:r w:rsidR="005004BB">
        <w:t>included in the group whose participation in criminal activity was coordinated by the offender; or</w:t>
      </w:r>
    </w:p>
    <w:p w14:paraId="198C924A" w14:textId="28374AD9" w:rsidR="00842371" w:rsidRDefault="00842371" w:rsidP="00842371">
      <w:pPr>
        <w:pStyle w:val="AmendHeading3"/>
        <w:tabs>
          <w:tab w:val="right" w:pos="2778"/>
        </w:tabs>
        <w:ind w:left="2891" w:hanging="2891"/>
      </w:pPr>
      <w:r>
        <w:tab/>
      </w:r>
      <w:r w:rsidRPr="00842371">
        <w:t>(c)</w:t>
      </w:r>
      <w:r>
        <w:tab/>
        <w:t xml:space="preserve">a child </w:t>
      </w:r>
      <w:r w:rsidR="00D50862">
        <w:t>who participated</w:t>
      </w:r>
      <w:r>
        <w:t xml:space="preserve"> in the criminal activity in which the offender</w:t>
      </w:r>
      <w:r w:rsidR="00D50862">
        <w:t xml:space="preserve"> also</w:t>
      </w:r>
      <w:r>
        <w:t xml:space="preserve"> participated; or</w:t>
      </w:r>
    </w:p>
    <w:p w14:paraId="3B76E704" w14:textId="471A8148" w:rsidR="00842371" w:rsidRDefault="00842371" w:rsidP="00842371">
      <w:pPr>
        <w:pStyle w:val="AmendHeading3"/>
        <w:tabs>
          <w:tab w:val="right" w:pos="2778"/>
        </w:tabs>
        <w:ind w:left="2891" w:hanging="2891"/>
      </w:pPr>
      <w:r>
        <w:tab/>
      </w:r>
      <w:r w:rsidRPr="00842371">
        <w:t>(d)</w:t>
      </w:r>
      <w:r>
        <w:tab/>
        <w:t>the child exposed to criminal activity.</w:t>
      </w:r>
    </w:p>
    <w:p w14:paraId="3FA1F105" w14:textId="3D345820" w:rsidR="00842371" w:rsidRDefault="00F35A0E" w:rsidP="00F35A0E">
      <w:pPr>
        <w:pStyle w:val="AmendHeading1s"/>
        <w:tabs>
          <w:tab w:val="right" w:pos="1701"/>
        </w:tabs>
        <w:ind w:left="1871" w:hanging="1871"/>
      </w:pPr>
      <w:r>
        <w:tab/>
      </w:r>
      <w:r w:rsidR="00842371" w:rsidRPr="00F35A0E">
        <w:t>321LN</w:t>
      </w:r>
      <w:r w:rsidR="00842371">
        <w:tab/>
      </w:r>
      <w:r>
        <w:t>Matters the court must regard as serious</w:t>
      </w:r>
    </w:p>
    <w:p w14:paraId="0D325725" w14:textId="121825A2" w:rsidR="00842371" w:rsidRDefault="00842371" w:rsidP="00F35A0E">
      <w:pPr>
        <w:pStyle w:val="AmendHeading1"/>
        <w:ind w:left="1871"/>
      </w:pPr>
      <w:r>
        <w:t>In determining what sentence to impose for an offence against this Division, the court mu</w:t>
      </w:r>
      <w:r w:rsidR="00F35A0E">
        <w:t>st treat the following aspects of the offending as serious—</w:t>
      </w:r>
    </w:p>
    <w:p w14:paraId="1754CDEA" w14:textId="690E3BCC" w:rsidR="00F35A0E" w:rsidRDefault="00F35A0E" w:rsidP="00F35A0E">
      <w:pPr>
        <w:pStyle w:val="AmendHeading2"/>
        <w:tabs>
          <w:tab w:val="clear" w:pos="720"/>
          <w:tab w:val="right" w:pos="2268"/>
        </w:tabs>
        <w:ind w:left="2381" w:hanging="2381"/>
      </w:pPr>
      <w:r>
        <w:tab/>
      </w:r>
      <w:r w:rsidRPr="00F35A0E">
        <w:t>(a)</w:t>
      </w:r>
      <w:r>
        <w:tab/>
        <w:t>the fact that the offender has endeavoured to transfer physical, criminal or legal risk onto a child;</w:t>
      </w:r>
    </w:p>
    <w:p w14:paraId="67DE869D" w14:textId="6218FC5D" w:rsidR="00F35A0E" w:rsidRPr="00842371" w:rsidRDefault="00F35A0E" w:rsidP="00F35A0E">
      <w:pPr>
        <w:pStyle w:val="AmendHeading2"/>
        <w:tabs>
          <w:tab w:val="clear" w:pos="720"/>
          <w:tab w:val="right" w:pos="2268"/>
        </w:tabs>
        <w:ind w:left="2381" w:hanging="2381"/>
      </w:pPr>
      <w:r>
        <w:tab/>
      </w:r>
      <w:r w:rsidRPr="00F35A0E">
        <w:t>(b)</w:t>
      </w:r>
      <w:r>
        <w:tab/>
        <w:t>the fact that the offender retains control, authority or benefit while the child bears that risk.</w:t>
      </w:r>
    </w:p>
    <w:p w14:paraId="6F7CF3A0" w14:textId="559A2044" w:rsidR="00842371" w:rsidRDefault="00842371" w:rsidP="00842371">
      <w:pPr>
        <w:pStyle w:val="AmendHeading1s"/>
        <w:tabs>
          <w:tab w:val="right" w:pos="1701"/>
        </w:tabs>
        <w:ind w:left="1871" w:hanging="1871"/>
      </w:pPr>
      <w:r>
        <w:tab/>
      </w:r>
      <w:r w:rsidRPr="00842371">
        <w:t>321L</w:t>
      </w:r>
      <w:r>
        <w:t>O</w:t>
      </w:r>
      <w:r>
        <w:tab/>
        <w:t>Aggravating factors</w:t>
      </w:r>
    </w:p>
    <w:p w14:paraId="6798781E" w14:textId="26761B5F" w:rsidR="005004BB" w:rsidRDefault="00842371" w:rsidP="00842371">
      <w:pPr>
        <w:pStyle w:val="AmendHeading1"/>
        <w:tabs>
          <w:tab w:val="right" w:pos="1701"/>
        </w:tabs>
        <w:ind w:left="1871" w:hanging="1871"/>
      </w:pPr>
      <w:r>
        <w:tab/>
      </w:r>
      <w:r w:rsidR="005004BB" w:rsidRPr="00842371">
        <w:t>(</w:t>
      </w:r>
      <w:r>
        <w:t>1</w:t>
      </w:r>
      <w:r w:rsidR="005004BB" w:rsidRPr="00842371">
        <w:t>)</w:t>
      </w:r>
      <w:r w:rsidR="005004BB">
        <w:tab/>
        <w:t>In determining what sentence to impose for an offence against this Division, the court must treat as an aggravating factor—</w:t>
      </w:r>
    </w:p>
    <w:p w14:paraId="2D092510" w14:textId="60D04E71" w:rsidR="005004BB" w:rsidRDefault="00842371" w:rsidP="00842371">
      <w:pPr>
        <w:pStyle w:val="AmendHeading2"/>
        <w:tabs>
          <w:tab w:val="clear" w:pos="720"/>
          <w:tab w:val="right" w:pos="2268"/>
        </w:tabs>
        <w:ind w:left="2381" w:hanging="2381"/>
      </w:pPr>
      <w:r>
        <w:tab/>
      </w:r>
      <w:r w:rsidR="005004BB" w:rsidRPr="00842371">
        <w:t>(a)</w:t>
      </w:r>
      <w:r w:rsidR="005004BB">
        <w:tab/>
      </w:r>
      <w:r>
        <w:t>the participation, by the affected child, in criminal activity;</w:t>
      </w:r>
    </w:p>
    <w:p w14:paraId="5C8C12D6" w14:textId="03B9DC7F" w:rsidR="00842371" w:rsidRDefault="00842371" w:rsidP="00842371">
      <w:pPr>
        <w:pStyle w:val="AmendHeading2"/>
        <w:tabs>
          <w:tab w:val="clear" w:pos="720"/>
          <w:tab w:val="right" w:pos="2268"/>
        </w:tabs>
        <w:ind w:left="2381" w:hanging="2381"/>
      </w:pPr>
      <w:r>
        <w:tab/>
      </w:r>
      <w:r w:rsidRPr="00842371">
        <w:t>(b)</w:t>
      </w:r>
      <w:r>
        <w:tab/>
        <w:t xml:space="preserve">the </w:t>
      </w:r>
      <w:r w:rsidR="00F35A0E">
        <w:t>extent to which the offending was repeated or protracted</w:t>
      </w:r>
      <w:r>
        <w:t xml:space="preserve">; </w:t>
      </w:r>
    </w:p>
    <w:p w14:paraId="195016F6" w14:textId="2051660B" w:rsidR="00842371" w:rsidRDefault="00842371" w:rsidP="00842371">
      <w:pPr>
        <w:pStyle w:val="AmendHeading2"/>
        <w:tabs>
          <w:tab w:val="clear" w:pos="720"/>
          <w:tab w:val="right" w:pos="2268"/>
        </w:tabs>
        <w:ind w:left="2381" w:hanging="2381"/>
      </w:pPr>
      <w:r>
        <w:tab/>
      </w:r>
      <w:r w:rsidRPr="00842371">
        <w:t>(c)</w:t>
      </w:r>
      <w:r>
        <w:tab/>
      </w:r>
      <w:r w:rsidR="00002272">
        <w:t xml:space="preserve">whether </w:t>
      </w:r>
      <w:r>
        <w:t xml:space="preserve">any of the following </w:t>
      </w:r>
      <w:r w:rsidR="00002272">
        <w:t xml:space="preserve">was involved </w:t>
      </w:r>
      <w:r>
        <w:t>in the commission of the offence—</w:t>
      </w:r>
    </w:p>
    <w:p w14:paraId="36FF4CEA" w14:textId="50A53776" w:rsidR="00842371" w:rsidRDefault="00842371" w:rsidP="00842371">
      <w:pPr>
        <w:pStyle w:val="AmendHeading3"/>
        <w:tabs>
          <w:tab w:val="right" w:pos="2778"/>
        </w:tabs>
        <w:ind w:left="2891" w:hanging="2891"/>
      </w:pPr>
      <w:r>
        <w:tab/>
      </w:r>
      <w:r w:rsidRPr="00842371">
        <w:t>(</w:t>
      </w:r>
      <w:proofErr w:type="spellStart"/>
      <w:r w:rsidRPr="00842371">
        <w:t>i</w:t>
      </w:r>
      <w:proofErr w:type="spellEnd"/>
      <w:r w:rsidRPr="00842371">
        <w:t>)</w:t>
      </w:r>
      <w:r>
        <w:tab/>
        <w:t xml:space="preserve">force; </w:t>
      </w:r>
    </w:p>
    <w:p w14:paraId="731916A9" w14:textId="509D559E" w:rsidR="00842371" w:rsidRDefault="00842371" w:rsidP="00842371">
      <w:pPr>
        <w:pStyle w:val="AmendHeading3"/>
        <w:tabs>
          <w:tab w:val="right" w:pos="2778"/>
        </w:tabs>
        <w:ind w:left="2891" w:hanging="2891"/>
      </w:pPr>
      <w:r>
        <w:tab/>
      </w:r>
      <w:r w:rsidRPr="00842371">
        <w:t>(ii)</w:t>
      </w:r>
      <w:r>
        <w:tab/>
        <w:t>threats, coercion, intimidation or blackmail;</w:t>
      </w:r>
    </w:p>
    <w:p w14:paraId="714B9222" w14:textId="3EEA6624" w:rsidR="00842371" w:rsidRDefault="00842371" w:rsidP="00842371">
      <w:pPr>
        <w:pStyle w:val="AmendHeading3"/>
        <w:tabs>
          <w:tab w:val="right" w:pos="2778"/>
        </w:tabs>
        <w:ind w:left="2891" w:hanging="2891"/>
      </w:pPr>
      <w:r>
        <w:tab/>
      </w:r>
      <w:r w:rsidRPr="00842371">
        <w:t>(iii)</w:t>
      </w:r>
      <w:r>
        <w:tab/>
        <w:t>deception;</w:t>
      </w:r>
    </w:p>
    <w:p w14:paraId="21C9A7F2" w14:textId="415D4174" w:rsidR="00842371" w:rsidRDefault="00842371" w:rsidP="00842371">
      <w:pPr>
        <w:pStyle w:val="AmendHeading3"/>
        <w:tabs>
          <w:tab w:val="right" w:pos="2778"/>
        </w:tabs>
        <w:ind w:left="2891" w:hanging="2891"/>
      </w:pPr>
      <w:r>
        <w:tab/>
      </w:r>
      <w:r w:rsidRPr="00842371">
        <w:t>(iv)</w:t>
      </w:r>
      <w:r>
        <w:tab/>
        <w:t>exploitation involving—</w:t>
      </w:r>
    </w:p>
    <w:p w14:paraId="17BDF9B5" w14:textId="31A4D8D5" w:rsidR="00842371" w:rsidRDefault="00842371" w:rsidP="00842371">
      <w:pPr>
        <w:pStyle w:val="AmendHeading4"/>
        <w:tabs>
          <w:tab w:val="clear" w:pos="720"/>
          <w:tab w:val="right" w:pos="3288"/>
        </w:tabs>
        <w:ind w:left="3402" w:hanging="3402"/>
      </w:pPr>
      <w:r>
        <w:tab/>
      </w:r>
      <w:r w:rsidRPr="00842371">
        <w:t>(A)</w:t>
      </w:r>
      <w:r>
        <w:tab/>
        <w:t>drugs;</w:t>
      </w:r>
    </w:p>
    <w:p w14:paraId="69FE30C9" w14:textId="1C1F271E" w:rsidR="00842371" w:rsidRDefault="00842371" w:rsidP="00842371">
      <w:pPr>
        <w:pStyle w:val="AmendHeading4"/>
        <w:tabs>
          <w:tab w:val="clear" w:pos="720"/>
          <w:tab w:val="right" w:pos="3288"/>
        </w:tabs>
        <w:ind w:left="3402" w:hanging="3402"/>
      </w:pPr>
      <w:r>
        <w:tab/>
      </w:r>
      <w:r w:rsidRPr="00842371">
        <w:t>(B)</w:t>
      </w:r>
      <w:r>
        <w:tab/>
        <w:t>debt;</w:t>
      </w:r>
    </w:p>
    <w:p w14:paraId="6796F59B" w14:textId="722C652A" w:rsidR="00842371" w:rsidRDefault="00842371" w:rsidP="00842371">
      <w:pPr>
        <w:pStyle w:val="AmendHeading4"/>
        <w:tabs>
          <w:tab w:val="clear" w:pos="720"/>
          <w:tab w:val="right" w:pos="3288"/>
        </w:tabs>
        <w:ind w:left="3402" w:hanging="3402"/>
      </w:pPr>
      <w:r>
        <w:tab/>
      </w:r>
      <w:r w:rsidRPr="00842371">
        <w:t>(C)</w:t>
      </w:r>
      <w:r>
        <w:tab/>
        <w:t>homelessness;</w:t>
      </w:r>
    </w:p>
    <w:p w14:paraId="0BA1DDC3" w14:textId="2C31F019" w:rsidR="00842371" w:rsidRDefault="00842371" w:rsidP="00842371">
      <w:pPr>
        <w:pStyle w:val="AmendHeading4"/>
        <w:tabs>
          <w:tab w:val="clear" w:pos="720"/>
          <w:tab w:val="right" w:pos="3288"/>
        </w:tabs>
        <w:ind w:left="3402" w:hanging="3402"/>
      </w:pPr>
      <w:r>
        <w:tab/>
      </w:r>
      <w:r w:rsidRPr="00842371">
        <w:t>(D)</w:t>
      </w:r>
      <w:r>
        <w:tab/>
        <w:t>disability;</w:t>
      </w:r>
    </w:p>
    <w:p w14:paraId="1F9A5E8C" w14:textId="16658C73" w:rsidR="00842371" w:rsidRDefault="00842371" w:rsidP="00842371">
      <w:pPr>
        <w:pStyle w:val="AmendHeading4"/>
        <w:tabs>
          <w:tab w:val="clear" w:pos="720"/>
          <w:tab w:val="right" w:pos="3288"/>
        </w:tabs>
        <w:ind w:left="3402" w:hanging="3402"/>
      </w:pPr>
      <w:r>
        <w:tab/>
      </w:r>
      <w:r w:rsidRPr="00842371">
        <w:t>(E)</w:t>
      </w:r>
      <w:r>
        <w:tab/>
        <w:t>trauma</w:t>
      </w:r>
      <w:r w:rsidR="00787347">
        <w:t>;</w:t>
      </w:r>
    </w:p>
    <w:p w14:paraId="046A1082" w14:textId="0724634F" w:rsidR="00842371" w:rsidRDefault="00842371" w:rsidP="00842371">
      <w:pPr>
        <w:pStyle w:val="AmendHeading4"/>
        <w:tabs>
          <w:tab w:val="clear" w:pos="720"/>
          <w:tab w:val="right" w:pos="3288"/>
        </w:tabs>
        <w:ind w:left="3402" w:hanging="3402"/>
      </w:pPr>
      <w:r>
        <w:lastRenderedPageBreak/>
        <w:tab/>
      </w:r>
      <w:r w:rsidRPr="00842371">
        <w:t>(F)</w:t>
      </w:r>
      <w:r>
        <w:tab/>
        <w:t>any other vulnerability;</w:t>
      </w:r>
    </w:p>
    <w:p w14:paraId="270DA456" w14:textId="7864935E" w:rsidR="00842371" w:rsidRDefault="00842371" w:rsidP="00842371">
      <w:pPr>
        <w:pStyle w:val="AmendHeading3"/>
        <w:tabs>
          <w:tab w:val="right" w:pos="2778"/>
        </w:tabs>
        <w:ind w:left="2891" w:hanging="2891"/>
      </w:pPr>
      <w:r>
        <w:tab/>
      </w:r>
      <w:r w:rsidRPr="00842371">
        <w:t>(v)</w:t>
      </w:r>
      <w:r>
        <w:tab/>
        <w:t>emotional manipulation, including exploiting a child's need for approval, protection, belonging or status</w:t>
      </w:r>
      <w:r w:rsidR="00F35A0E">
        <w:t>;</w:t>
      </w:r>
    </w:p>
    <w:p w14:paraId="6E51D067" w14:textId="21A5456C" w:rsidR="00F35A0E" w:rsidRDefault="00F35A0E" w:rsidP="00F35A0E">
      <w:pPr>
        <w:pStyle w:val="AmendHeading2"/>
        <w:tabs>
          <w:tab w:val="clear" w:pos="720"/>
          <w:tab w:val="right" w:pos="2268"/>
        </w:tabs>
        <w:ind w:left="2381" w:hanging="2381"/>
      </w:pPr>
      <w:r>
        <w:tab/>
      </w:r>
      <w:r w:rsidRPr="00F35A0E">
        <w:t>(d)</w:t>
      </w:r>
      <w:r>
        <w:tab/>
        <w:t xml:space="preserve">the use of other children </w:t>
      </w:r>
      <w:proofErr w:type="gramStart"/>
      <w:r>
        <w:t>in the course of</w:t>
      </w:r>
      <w:proofErr w:type="gramEnd"/>
      <w:r>
        <w:t xml:space="preserve"> the offending;</w:t>
      </w:r>
    </w:p>
    <w:p w14:paraId="2BBA92B1" w14:textId="2D608DA8" w:rsidR="00F35A0E" w:rsidRDefault="00F35A0E" w:rsidP="00F35A0E">
      <w:pPr>
        <w:pStyle w:val="AmendHeading2"/>
        <w:tabs>
          <w:tab w:val="clear" w:pos="720"/>
          <w:tab w:val="right" w:pos="2268"/>
        </w:tabs>
        <w:ind w:left="2381" w:hanging="2381"/>
      </w:pPr>
      <w:r>
        <w:tab/>
      </w:r>
      <w:r w:rsidRPr="00F35A0E">
        <w:t>(e)</w:t>
      </w:r>
      <w:r>
        <w:tab/>
        <w:t xml:space="preserve">the extent to which the offender has sought to insulate themselves from risk </w:t>
      </w:r>
      <w:proofErr w:type="gramStart"/>
      <w:r>
        <w:t>through the use of</w:t>
      </w:r>
      <w:proofErr w:type="gramEnd"/>
      <w:r>
        <w:t xml:space="preserve"> other persons </w:t>
      </w:r>
      <w:proofErr w:type="gramStart"/>
      <w:r>
        <w:t>in the course of</w:t>
      </w:r>
      <w:proofErr w:type="gramEnd"/>
      <w:r>
        <w:t xml:space="preserve"> the offending.</w:t>
      </w:r>
    </w:p>
    <w:p w14:paraId="25D23439" w14:textId="77777777" w:rsidR="00CA3044" w:rsidRDefault="00842371" w:rsidP="00CA3044">
      <w:pPr>
        <w:pStyle w:val="AmendHeading1"/>
        <w:tabs>
          <w:tab w:val="right" w:pos="1701"/>
        </w:tabs>
        <w:ind w:left="1871" w:hanging="1871"/>
      </w:pPr>
      <w:r>
        <w:tab/>
      </w:r>
      <w:r w:rsidRPr="00842371">
        <w:t>(2)</w:t>
      </w:r>
      <w:r>
        <w:tab/>
        <w:t>In determining what sentence to impose for an offence against this Division, the court must consider that</w:t>
      </w:r>
      <w:r w:rsidR="00CA3044">
        <w:t>—</w:t>
      </w:r>
    </w:p>
    <w:p w14:paraId="668C3D60" w14:textId="2F509CC3" w:rsidR="00CA3044" w:rsidRDefault="00CA3044" w:rsidP="00CA3044">
      <w:pPr>
        <w:pStyle w:val="AmendHeading2"/>
        <w:tabs>
          <w:tab w:val="clear" w:pos="720"/>
          <w:tab w:val="right" w:pos="2268"/>
        </w:tabs>
        <w:ind w:left="2381" w:hanging="2381"/>
      </w:pPr>
      <w:r>
        <w:tab/>
      </w:r>
      <w:r w:rsidRPr="00CA3044">
        <w:t>(a)</w:t>
      </w:r>
      <w:r>
        <w:tab/>
      </w:r>
      <w:r w:rsidR="00842371">
        <w:t>the aggravation to be accorded is to increase as the age of the affected child decreases</w:t>
      </w:r>
      <w:r>
        <w:t>; and</w:t>
      </w:r>
    </w:p>
    <w:p w14:paraId="5A62BE78" w14:textId="429AAA4C" w:rsidR="00CA3044" w:rsidRPr="00CA3044" w:rsidRDefault="00CA3044" w:rsidP="00CA3044">
      <w:pPr>
        <w:pStyle w:val="AmendHeading2"/>
        <w:tabs>
          <w:tab w:val="clear" w:pos="720"/>
          <w:tab w:val="right" w:pos="2268"/>
        </w:tabs>
        <w:ind w:left="2381" w:hanging="2381"/>
      </w:pPr>
      <w:r>
        <w:tab/>
      </w:r>
      <w:r w:rsidRPr="00CA3044">
        <w:t>(b)</w:t>
      </w:r>
      <w:r>
        <w:tab/>
        <w:t>the aggravation to be accorded is to increase along with the extent to which the affected child participated in criminal activity in connection with the offence for which the sentence is to be imposed.</w:t>
      </w:r>
    </w:p>
    <w:p w14:paraId="6DF757E6" w14:textId="5035C0B0" w:rsidR="00F35A0E" w:rsidRDefault="00F35A0E" w:rsidP="00F35A0E">
      <w:pPr>
        <w:pStyle w:val="AmendHeading1s"/>
        <w:tabs>
          <w:tab w:val="right" w:pos="1701"/>
        </w:tabs>
        <w:ind w:left="1871" w:hanging="1871"/>
      </w:pPr>
      <w:r>
        <w:tab/>
      </w:r>
      <w:r w:rsidRPr="00F35A0E">
        <w:t>321LP</w:t>
      </w:r>
      <w:r>
        <w:tab/>
        <w:t>Characteristics and circumstances of child offender to which the court must have regard</w:t>
      </w:r>
    </w:p>
    <w:p w14:paraId="551CD174" w14:textId="63A7DC26" w:rsidR="00F35A0E" w:rsidRDefault="00F35A0E" w:rsidP="00F35A0E">
      <w:pPr>
        <w:pStyle w:val="AmendHeading1"/>
        <w:ind w:left="1871"/>
      </w:pPr>
      <w:r>
        <w:t>In determining what sentence to impose for an offence against Subdivision 3, the court must have regard to—</w:t>
      </w:r>
    </w:p>
    <w:p w14:paraId="24FEB76A" w14:textId="33AEBAA6" w:rsidR="00F35A0E" w:rsidRDefault="00F35A0E" w:rsidP="00F35A0E">
      <w:pPr>
        <w:pStyle w:val="AmendHeading2"/>
        <w:tabs>
          <w:tab w:val="clear" w:pos="720"/>
          <w:tab w:val="right" w:pos="2268"/>
        </w:tabs>
        <w:ind w:left="2381" w:hanging="2381"/>
      </w:pPr>
      <w:r>
        <w:tab/>
      </w:r>
      <w:r w:rsidRPr="00F35A0E">
        <w:t>(a)</w:t>
      </w:r>
      <w:r>
        <w:tab/>
        <w:t>how much authority the offender held over other children;</w:t>
      </w:r>
    </w:p>
    <w:p w14:paraId="73F01806" w14:textId="513B348A" w:rsidR="00F35A0E" w:rsidRDefault="00F35A0E" w:rsidP="00F35A0E">
      <w:pPr>
        <w:pStyle w:val="AmendHeading2"/>
        <w:tabs>
          <w:tab w:val="clear" w:pos="720"/>
          <w:tab w:val="right" w:pos="2268"/>
        </w:tabs>
        <w:ind w:left="2381" w:hanging="2381"/>
      </w:pPr>
      <w:r>
        <w:tab/>
      </w:r>
      <w:r w:rsidRPr="00F35A0E">
        <w:t>(b)</w:t>
      </w:r>
      <w:r>
        <w:tab/>
        <w:t xml:space="preserve">the position of the offender within a criminal hierarchy; </w:t>
      </w:r>
    </w:p>
    <w:p w14:paraId="573CBC5A" w14:textId="675B81D9" w:rsidR="00F35A0E" w:rsidRDefault="00F35A0E" w:rsidP="00F35A0E">
      <w:pPr>
        <w:pStyle w:val="AmendHeading2"/>
        <w:tabs>
          <w:tab w:val="clear" w:pos="720"/>
          <w:tab w:val="right" w:pos="2268"/>
        </w:tabs>
        <w:ind w:left="2381" w:hanging="2381"/>
      </w:pPr>
      <w:r>
        <w:tab/>
      </w:r>
      <w:r w:rsidRPr="00F35A0E">
        <w:t>(c)</w:t>
      </w:r>
      <w:r>
        <w:tab/>
        <w:t xml:space="preserve">whether the offender acted independently or was directed by an older person; </w:t>
      </w:r>
    </w:p>
    <w:p w14:paraId="63628800" w14:textId="3C915B5E" w:rsidR="00F35A0E" w:rsidRDefault="00F35A0E" w:rsidP="00F35A0E">
      <w:pPr>
        <w:pStyle w:val="AmendHeading2"/>
        <w:tabs>
          <w:tab w:val="clear" w:pos="720"/>
          <w:tab w:val="right" w:pos="2268"/>
        </w:tabs>
        <w:ind w:left="2381" w:hanging="2381"/>
      </w:pPr>
      <w:r>
        <w:tab/>
      </w:r>
      <w:r w:rsidRPr="00F35A0E">
        <w:t>(d)</w:t>
      </w:r>
      <w:r>
        <w:tab/>
        <w:t>whether the offender was being groomed, coerced or exploited.</w:t>
      </w:r>
    </w:p>
    <w:p w14:paraId="1EE19C4C" w14:textId="2E4E06AC" w:rsidR="00F35A0E" w:rsidRDefault="00CD1CEC" w:rsidP="00CD1CEC">
      <w:pPr>
        <w:pStyle w:val="AmendHeading1s"/>
        <w:tabs>
          <w:tab w:val="right" w:pos="1701"/>
        </w:tabs>
        <w:ind w:left="1871" w:hanging="1871"/>
      </w:pPr>
      <w:r>
        <w:tab/>
      </w:r>
      <w:r w:rsidR="00F35A0E" w:rsidRPr="00CD1CEC">
        <w:t>321LQ</w:t>
      </w:r>
      <w:r w:rsidR="00F35A0E">
        <w:tab/>
        <w:t>Mandatory cumulation</w:t>
      </w:r>
    </w:p>
    <w:p w14:paraId="1C2CFE8D" w14:textId="32504FD0" w:rsidR="00F35A0E" w:rsidRDefault="00CD1CEC" w:rsidP="00CD1CEC">
      <w:pPr>
        <w:pStyle w:val="AmendHeading1"/>
        <w:tabs>
          <w:tab w:val="right" w:pos="1701"/>
        </w:tabs>
        <w:ind w:left="1871" w:hanging="1871"/>
      </w:pPr>
      <w:r>
        <w:tab/>
      </w:r>
      <w:r w:rsidR="00F35A0E" w:rsidRPr="00CD1CEC">
        <w:t>(1)</w:t>
      </w:r>
      <w:r w:rsidR="00F35A0E">
        <w:tab/>
      </w:r>
      <w:r>
        <w:t xml:space="preserve">In this section, each of the following is a </w:t>
      </w:r>
      <w:r w:rsidRPr="00CD1CEC">
        <w:rPr>
          <w:b/>
          <w:bCs/>
          <w:i/>
          <w:iCs/>
        </w:rPr>
        <w:t>tier 1 or 2 offence</w:t>
      </w:r>
      <w:r>
        <w:t>—</w:t>
      </w:r>
    </w:p>
    <w:p w14:paraId="2526DCE6" w14:textId="219B0E75" w:rsidR="00F35A0E" w:rsidRDefault="00CD1CEC" w:rsidP="00CD1CEC">
      <w:pPr>
        <w:pStyle w:val="AmendHeading2"/>
        <w:tabs>
          <w:tab w:val="clear" w:pos="720"/>
          <w:tab w:val="right" w:pos="2268"/>
        </w:tabs>
        <w:ind w:left="2381" w:hanging="2381"/>
      </w:pPr>
      <w:r>
        <w:tab/>
      </w:r>
      <w:r w:rsidR="00F35A0E" w:rsidRPr="00CD1CEC">
        <w:t>(a)</w:t>
      </w:r>
      <w:r w:rsidR="00F35A0E">
        <w:tab/>
        <w:t>section 321</w:t>
      </w:r>
      <w:proofErr w:type="gramStart"/>
      <w:r w:rsidR="00F35A0E">
        <w:t>LC(</w:t>
      </w:r>
      <w:proofErr w:type="gramEnd"/>
      <w:r w:rsidR="00F35A0E">
        <w:t>1) or (2);</w:t>
      </w:r>
    </w:p>
    <w:p w14:paraId="4940F59B" w14:textId="5486702D" w:rsidR="00F35A0E" w:rsidRDefault="00CD1CEC" w:rsidP="00CD1CEC">
      <w:pPr>
        <w:pStyle w:val="AmendHeading2"/>
        <w:tabs>
          <w:tab w:val="clear" w:pos="720"/>
          <w:tab w:val="right" w:pos="2268"/>
        </w:tabs>
        <w:ind w:left="2381" w:hanging="2381"/>
      </w:pPr>
      <w:r>
        <w:tab/>
      </w:r>
      <w:r w:rsidR="00F35A0E" w:rsidRPr="00CD1CEC">
        <w:t>(b)</w:t>
      </w:r>
      <w:r w:rsidR="00F35A0E">
        <w:tab/>
        <w:t>section 321</w:t>
      </w:r>
      <w:proofErr w:type="gramStart"/>
      <w:r w:rsidR="00F35A0E">
        <w:t>LD(</w:t>
      </w:r>
      <w:proofErr w:type="gramEnd"/>
      <w:r w:rsidR="00F35A0E">
        <w:t xml:space="preserve">1) or (2); </w:t>
      </w:r>
    </w:p>
    <w:p w14:paraId="4EB25D0F" w14:textId="448A5EBD" w:rsidR="00F35A0E" w:rsidRDefault="00CD1CEC" w:rsidP="00CD1CEC">
      <w:pPr>
        <w:pStyle w:val="AmendHeading2"/>
        <w:tabs>
          <w:tab w:val="clear" w:pos="720"/>
          <w:tab w:val="right" w:pos="2268"/>
        </w:tabs>
        <w:ind w:left="2381" w:hanging="2381"/>
      </w:pPr>
      <w:r>
        <w:tab/>
      </w:r>
      <w:r w:rsidR="00F35A0E" w:rsidRPr="00CD1CEC">
        <w:t>(c)</w:t>
      </w:r>
      <w:r w:rsidR="00F35A0E">
        <w:tab/>
        <w:t>section 321</w:t>
      </w:r>
      <w:proofErr w:type="gramStart"/>
      <w:r w:rsidR="00F35A0E">
        <w:t>LE(</w:t>
      </w:r>
      <w:proofErr w:type="gramEnd"/>
      <w:r w:rsidR="00F35A0E">
        <w:t xml:space="preserve">1) or (2); </w:t>
      </w:r>
    </w:p>
    <w:p w14:paraId="2A23D7E6" w14:textId="0B616430" w:rsidR="00F35A0E" w:rsidRDefault="00CD1CEC" w:rsidP="00CD1CEC">
      <w:pPr>
        <w:pStyle w:val="AmendHeading2"/>
        <w:tabs>
          <w:tab w:val="clear" w:pos="720"/>
          <w:tab w:val="right" w:pos="2268"/>
        </w:tabs>
        <w:ind w:left="2381" w:hanging="2381"/>
      </w:pPr>
      <w:r>
        <w:tab/>
      </w:r>
      <w:r w:rsidR="00F35A0E" w:rsidRPr="00CD1CEC">
        <w:t>(d)</w:t>
      </w:r>
      <w:r w:rsidR="00F35A0E">
        <w:tab/>
        <w:t>section 321</w:t>
      </w:r>
      <w:proofErr w:type="gramStart"/>
      <w:r w:rsidR="00F35A0E">
        <w:t>LF(</w:t>
      </w:r>
      <w:proofErr w:type="gramEnd"/>
      <w:r w:rsidR="00F35A0E">
        <w:t>1) or (2);</w:t>
      </w:r>
    </w:p>
    <w:p w14:paraId="33703EE2" w14:textId="324D2BA7" w:rsidR="00F35A0E" w:rsidRDefault="00CD1CEC" w:rsidP="00CD1CEC">
      <w:pPr>
        <w:pStyle w:val="AmendHeading2"/>
        <w:tabs>
          <w:tab w:val="clear" w:pos="720"/>
          <w:tab w:val="right" w:pos="2268"/>
        </w:tabs>
        <w:ind w:left="2381" w:hanging="2381"/>
      </w:pPr>
      <w:r>
        <w:tab/>
      </w:r>
      <w:r w:rsidR="00F35A0E" w:rsidRPr="00CD1CEC">
        <w:t>(e)</w:t>
      </w:r>
      <w:r w:rsidR="00F35A0E">
        <w:tab/>
        <w:t>section 321</w:t>
      </w:r>
      <w:proofErr w:type="gramStart"/>
      <w:r w:rsidR="00F35A0E">
        <w:t>LG(</w:t>
      </w:r>
      <w:proofErr w:type="gramEnd"/>
      <w:r w:rsidR="00F35A0E">
        <w:t>1) or (2);</w:t>
      </w:r>
    </w:p>
    <w:p w14:paraId="378EA06F" w14:textId="55907192" w:rsidR="00F35A0E" w:rsidRDefault="00CD1CEC" w:rsidP="00CD1CEC">
      <w:pPr>
        <w:pStyle w:val="AmendHeading2"/>
        <w:tabs>
          <w:tab w:val="clear" w:pos="720"/>
          <w:tab w:val="right" w:pos="2268"/>
        </w:tabs>
        <w:ind w:left="2381" w:hanging="2381"/>
      </w:pPr>
      <w:r>
        <w:tab/>
      </w:r>
      <w:r w:rsidR="00F35A0E" w:rsidRPr="00CD1CEC">
        <w:t>(f)</w:t>
      </w:r>
      <w:r w:rsidR="00F35A0E">
        <w:tab/>
        <w:t>section 321</w:t>
      </w:r>
      <w:proofErr w:type="gramStart"/>
      <w:r w:rsidR="00F35A0E">
        <w:t>LH(</w:t>
      </w:r>
      <w:proofErr w:type="gramEnd"/>
      <w:r w:rsidR="00F35A0E">
        <w:t xml:space="preserve">1) or (2); </w:t>
      </w:r>
    </w:p>
    <w:p w14:paraId="0DFA89D2" w14:textId="2161C7F5" w:rsidR="00F35A0E" w:rsidRDefault="00CD1CEC" w:rsidP="00CD1CEC">
      <w:pPr>
        <w:pStyle w:val="AmendHeading2"/>
        <w:tabs>
          <w:tab w:val="clear" w:pos="720"/>
          <w:tab w:val="right" w:pos="2268"/>
        </w:tabs>
        <w:ind w:left="2381" w:hanging="2381"/>
      </w:pPr>
      <w:r>
        <w:tab/>
      </w:r>
      <w:r w:rsidR="00F35A0E" w:rsidRPr="00CD1CEC">
        <w:t>(g)</w:t>
      </w:r>
      <w:r w:rsidR="00F35A0E">
        <w:tab/>
        <w:t>section 321</w:t>
      </w:r>
      <w:proofErr w:type="gramStart"/>
      <w:r w:rsidR="00F35A0E">
        <w:t>LI(</w:t>
      </w:r>
      <w:proofErr w:type="gramEnd"/>
      <w:r w:rsidR="00F35A0E">
        <w:t>1) or (2);</w:t>
      </w:r>
    </w:p>
    <w:p w14:paraId="126570CC" w14:textId="3F40B448" w:rsidR="00F35A0E" w:rsidRDefault="00CD1CEC" w:rsidP="00CD1CEC">
      <w:pPr>
        <w:pStyle w:val="AmendHeading2"/>
        <w:tabs>
          <w:tab w:val="clear" w:pos="720"/>
          <w:tab w:val="right" w:pos="2268"/>
        </w:tabs>
        <w:ind w:left="2381" w:hanging="2381"/>
      </w:pPr>
      <w:r>
        <w:tab/>
      </w:r>
      <w:r w:rsidR="00F35A0E" w:rsidRPr="00CD1CEC">
        <w:t>(h)</w:t>
      </w:r>
      <w:r w:rsidR="00F35A0E">
        <w:tab/>
        <w:t>section 321</w:t>
      </w:r>
      <w:proofErr w:type="gramStart"/>
      <w:r w:rsidR="00F35A0E">
        <w:t>LJ(</w:t>
      </w:r>
      <w:proofErr w:type="gramEnd"/>
      <w:r w:rsidR="00F35A0E">
        <w:t>1) or (2)</w:t>
      </w:r>
      <w:r>
        <w:t>.</w:t>
      </w:r>
    </w:p>
    <w:p w14:paraId="5152D374" w14:textId="703B4D10" w:rsidR="00CD1CEC" w:rsidRDefault="006523B3" w:rsidP="006523B3">
      <w:pPr>
        <w:pStyle w:val="AmendHeading1"/>
        <w:tabs>
          <w:tab w:val="right" w:pos="1701"/>
        </w:tabs>
        <w:ind w:left="1871" w:hanging="1871"/>
      </w:pPr>
      <w:r>
        <w:tab/>
      </w:r>
      <w:r w:rsidR="00CD1CEC" w:rsidRPr="006523B3">
        <w:t>(2)</w:t>
      </w:r>
      <w:r w:rsidR="00CD1CEC">
        <w:tab/>
        <w:t>A court that is to sentence an offender</w:t>
      </w:r>
      <w:r>
        <w:t xml:space="preserve"> for both</w:t>
      </w:r>
      <w:r w:rsidR="00CD1CEC">
        <w:t>—</w:t>
      </w:r>
    </w:p>
    <w:p w14:paraId="41A393E2" w14:textId="2E084863" w:rsidR="00CD1CEC" w:rsidRDefault="006523B3" w:rsidP="006523B3">
      <w:pPr>
        <w:pStyle w:val="AmendHeading2"/>
        <w:tabs>
          <w:tab w:val="clear" w:pos="720"/>
          <w:tab w:val="right" w:pos="2268"/>
        </w:tabs>
        <w:ind w:left="2381" w:hanging="2381"/>
      </w:pPr>
      <w:r>
        <w:tab/>
      </w:r>
      <w:r w:rsidR="00CD1CEC" w:rsidRPr="006523B3">
        <w:t>(a)</w:t>
      </w:r>
      <w:r w:rsidR="00CD1CEC">
        <w:tab/>
        <w:t>a tier 1 or 2 offence; and</w:t>
      </w:r>
    </w:p>
    <w:p w14:paraId="4982AFD7" w14:textId="0ECDD542" w:rsidR="00CD1CEC" w:rsidRDefault="006523B3" w:rsidP="006523B3">
      <w:pPr>
        <w:pStyle w:val="AmendHeading2"/>
        <w:tabs>
          <w:tab w:val="clear" w:pos="720"/>
          <w:tab w:val="right" w:pos="2268"/>
        </w:tabs>
        <w:ind w:left="2381" w:hanging="2381"/>
      </w:pPr>
      <w:r>
        <w:tab/>
      </w:r>
      <w:r w:rsidR="00CD1CEC" w:rsidRPr="006523B3">
        <w:t>(b)</w:t>
      </w:r>
      <w:r w:rsidR="00CD1CEC">
        <w:tab/>
        <w:t xml:space="preserve">another offence </w:t>
      </w:r>
      <w:r>
        <w:t>constituted by committing any criminal activity to which the tier 1 or 2 offence relates</w:t>
      </w:r>
      <w:r w:rsidR="00CD1CEC">
        <w:t>—</w:t>
      </w:r>
    </w:p>
    <w:p w14:paraId="71032BF7" w14:textId="78DEBF4E" w:rsidR="00CD1CEC" w:rsidRDefault="00CD1CEC" w:rsidP="006523B3">
      <w:pPr>
        <w:pStyle w:val="AmendHeading1"/>
        <w:ind w:left="1871"/>
      </w:pPr>
      <w:r>
        <w:t>must do so in accordance with this section.</w:t>
      </w:r>
    </w:p>
    <w:p w14:paraId="0E36E09D" w14:textId="097B0FE9" w:rsidR="00CD1CEC" w:rsidRDefault="006523B3" w:rsidP="006523B3">
      <w:pPr>
        <w:pStyle w:val="AmendHeading1"/>
        <w:tabs>
          <w:tab w:val="right" w:pos="1701"/>
        </w:tabs>
        <w:ind w:left="1871" w:hanging="1871"/>
      </w:pPr>
      <w:r>
        <w:lastRenderedPageBreak/>
        <w:tab/>
      </w:r>
      <w:r w:rsidR="00CD1CEC" w:rsidRPr="006523B3">
        <w:t>(3)</w:t>
      </w:r>
      <w:r w:rsidR="00CD1CEC">
        <w:tab/>
        <w:t>If the court is to impose a sentence of imprisonment or detention in respect of each offence, the court must direct that the following period of the sentence imposed in respect of the tier 1 or 2 offence is to be served cumulatively on the sentence imposed in respect of the other offence—</w:t>
      </w:r>
    </w:p>
    <w:p w14:paraId="684A3AAC" w14:textId="511E0355" w:rsidR="00CD1CEC" w:rsidRDefault="006523B3" w:rsidP="006523B3">
      <w:pPr>
        <w:pStyle w:val="AmendHeading2"/>
        <w:tabs>
          <w:tab w:val="clear" w:pos="720"/>
          <w:tab w:val="right" w:pos="2268"/>
        </w:tabs>
        <w:ind w:left="2381" w:hanging="2381"/>
      </w:pPr>
      <w:r>
        <w:tab/>
      </w:r>
      <w:r w:rsidR="00CD1CEC" w:rsidRPr="006523B3">
        <w:t>(a)</w:t>
      </w:r>
      <w:r w:rsidR="00CD1CEC">
        <w:tab/>
        <w:t>if the term of imprisonment to be imposed in respect of the tier 1 or 2 offence is at least 12 months, 12 months; or</w:t>
      </w:r>
    </w:p>
    <w:p w14:paraId="5BE9F345" w14:textId="77777777" w:rsidR="00B231D1" w:rsidRDefault="006523B3" w:rsidP="006523B3">
      <w:pPr>
        <w:pStyle w:val="AmendHeading2"/>
        <w:tabs>
          <w:tab w:val="clear" w:pos="720"/>
          <w:tab w:val="right" w:pos="2268"/>
        </w:tabs>
        <w:ind w:left="2381" w:hanging="2381"/>
      </w:pPr>
      <w:r>
        <w:tab/>
      </w:r>
      <w:r w:rsidR="00CD1CEC" w:rsidRPr="006523B3">
        <w:t>(b)</w:t>
      </w:r>
      <w:r w:rsidR="00CD1CEC">
        <w:tab/>
        <w:t xml:space="preserve">otherwise, the entirety of the term of imprisonment </w:t>
      </w:r>
      <w:r>
        <w:t xml:space="preserve">that is </w:t>
      </w:r>
      <w:r w:rsidR="00CD1CEC">
        <w:t>to be imposed in respect of the tier 1 or 2 offence.</w:t>
      </w:r>
    </w:p>
    <w:p w14:paraId="3215B824" w14:textId="7190139C" w:rsidR="00CA3044" w:rsidRDefault="00CA3044" w:rsidP="00CA3044">
      <w:pPr>
        <w:pStyle w:val="AmendHeading1"/>
        <w:tabs>
          <w:tab w:val="right" w:pos="1701"/>
        </w:tabs>
        <w:ind w:left="1871" w:hanging="1871"/>
      </w:pPr>
      <w:r>
        <w:tab/>
      </w:r>
      <w:r w:rsidRPr="00CA3044">
        <w:t>(4)</w:t>
      </w:r>
      <w:r>
        <w:tab/>
        <w:t xml:space="preserve">The court must not reduce the term of imprisonment it is to impose in respect of either sentence </w:t>
      </w:r>
      <w:proofErr w:type="gramStart"/>
      <w:r>
        <w:t>so as to</w:t>
      </w:r>
      <w:proofErr w:type="gramEnd"/>
      <w:r>
        <w:t xml:space="preserve"> ameliorate the effect of subsection (3).</w:t>
      </w:r>
    </w:p>
    <w:p w14:paraId="1DFE03CC" w14:textId="5CCE32EE" w:rsidR="007730A4" w:rsidRPr="007730A4" w:rsidRDefault="007730A4" w:rsidP="007730A4">
      <w:pPr>
        <w:pStyle w:val="AmendHeading1"/>
        <w:tabs>
          <w:tab w:val="right" w:pos="1701"/>
        </w:tabs>
        <w:ind w:left="1871" w:hanging="1871"/>
      </w:pPr>
      <w:r>
        <w:tab/>
      </w:r>
      <w:r w:rsidRPr="007730A4">
        <w:t>(5)</w:t>
      </w:r>
      <w:r>
        <w:tab/>
        <w:t>The court must fix a longer period during which the offender is not eligible to be released on parole than the court would have fixed if the offender were not to be sentenced for the tier 1 or 2 offence.</w:t>
      </w:r>
    </w:p>
    <w:p w14:paraId="1FFD1188" w14:textId="05E6A482" w:rsidR="00B231D1" w:rsidRPr="00CA3044" w:rsidRDefault="00B231D1" w:rsidP="00CA3044">
      <w:pPr>
        <w:pStyle w:val="AmendHeading-DIVISION"/>
        <w:rPr>
          <w:sz w:val="28"/>
        </w:rPr>
      </w:pPr>
      <w:r w:rsidRPr="00CA3044">
        <w:rPr>
          <w:sz w:val="28"/>
        </w:rPr>
        <w:t>Subdivision 5—Referral to supporting authorities</w:t>
      </w:r>
    </w:p>
    <w:p w14:paraId="01E8844A" w14:textId="0C821632" w:rsidR="00B231D1" w:rsidRDefault="00CA3044" w:rsidP="00CA3044">
      <w:pPr>
        <w:pStyle w:val="AmendHeading1s"/>
        <w:tabs>
          <w:tab w:val="right" w:pos="1701"/>
        </w:tabs>
        <w:ind w:left="1871" w:hanging="1871"/>
      </w:pPr>
      <w:r>
        <w:tab/>
      </w:r>
      <w:r w:rsidR="00B231D1" w:rsidRPr="00CA3044">
        <w:t>321LR</w:t>
      </w:r>
      <w:r w:rsidR="00B231D1">
        <w:tab/>
        <w:t>Chief Commissioner of Police must ensure referral to supporting authorities</w:t>
      </w:r>
    </w:p>
    <w:p w14:paraId="4D6EB205" w14:textId="7BFDF47B" w:rsidR="00B231D1" w:rsidRDefault="007730A4" w:rsidP="007730A4">
      <w:pPr>
        <w:pStyle w:val="AmendHeading1"/>
        <w:tabs>
          <w:tab w:val="right" w:pos="1701"/>
        </w:tabs>
        <w:ind w:left="1871" w:hanging="1871"/>
      </w:pPr>
      <w:r>
        <w:tab/>
      </w:r>
      <w:r w:rsidRPr="007730A4">
        <w:t>(1)</w:t>
      </w:r>
      <w:r>
        <w:tab/>
      </w:r>
      <w:r w:rsidR="00B231D1">
        <w:t>The Chief Commissioner of Police must establish a policy or procedure that provides for suitable public entit</w:t>
      </w:r>
      <w:r w:rsidR="00CA3044">
        <w:t>ies</w:t>
      </w:r>
      <w:r w:rsidR="00B231D1">
        <w:t xml:space="preserve">, as </w:t>
      </w:r>
      <w:r w:rsidR="00CA3044">
        <w:t>identified</w:t>
      </w:r>
      <w:r w:rsidR="00B231D1">
        <w:t xml:space="preserve"> by the Chief Commissioner, </w:t>
      </w:r>
      <w:r w:rsidR="00CA3044">
        <w:t>to be notified in circumstances where a police officer suspects a child has been—</w:t>
      </w:r>
    </w:p>
    <w:p w14:paraId="0D031BB7" w14:textId="4C5480C9" w:rsidR="004E53E1" w:rsidRDefault="00CA3044" w:rsidP="00CA3044">
      <w:pPr>
        <w:pStyle w:val="AmendHeading2"/>
        <w:tabs>
          <w:tab w:val="clear" w:pos="720"/>
          <w:tab w:val="right" w:pos="2268"/>
        </w:tabs>
        <w:ind w:left="2381" w:hanging="2381"/>
      </w:pPr>
      <w:r>
        <w:tab/>
      </w:r>
      <w:r w:rsidR="004E53E1" w:rsidRPr="00CA3044">
        <w:t>(a)</w:t>
      </w:r>
      <w:r w:rsidR="004E53E1">
        <w:tab/>
        <w:t>recruited to participate in criminal activity</w:t>
      </w:r>
      <w:r>
        <w:t xml:space="preserve"> in contravention of this Division</w:t>
      </w:r>
      <w:r w:rsidR="004E53E1">
        <w:t>; or</w:t>
      </w:r>
    </w:p>
    <w:p w14:paraId="4B4AE5F7" w14:textId="42E620DB" w:rsidR="004E53E1" w:rsidRDefault="00CA3044" w:rsidP="00CA3044">
      <w:pPr>
        <w:pStyle w:val="AmendHeading2"/>
        <w:tabs>
          <w:tab w:val="clear" w:pos="720"/>
          <w:tab w:val="right" w:pos="2268"/>
        </w:tabs>
        <w:ind w:left="2381" w:hanging="2381"/>
      </w:pPr>
      <w:r>
        <w:tab/>
      </w:r>
      <w:r w:rsidR="004E53E1" w:rsidRPr="00CA3044">
        <w:t>(b)</w:t>
      </w:r>
      <w:r w:rsidR="004E53E1">
        <w:tab/>
        <w:t xml:space="preserve">included in </w:t>
      </w:r>
      <w:r>
        <w:t>a</w:t>
      </w:r>
      <w:r w:rsidR="004E53E1">
        <w:t xml:space="preserve"> group whose participation in criminal activity was coordinated </w:t>
      </w:r>
      <w:r>
        <w:t>in contravention of this Division</w:t>
      </w:r>
      <w:r w:rsidR="004E53E1">
        <w:t>; or</w:t>
      </w:r>
    </w:p>
    <w:p w14:paraId="3E192EBA" w14:textId="77777777" w:rsidR="009D72E3" w:rsidRDefault="00CA3044" w:rsidP="00CA3044">
      <w:pPr>
        <w:pStyle w:val="AmendHeading2"/>
        <w:tabs>
          <w:tab w:val="clear" w:pos="720"/>
          <w:tab w:val="right" w:pos="2268"/>
        </w:tabs>
        <w:ind w:left="2381" w:hanging="2381"/>
      </w:pPr>
      <w:r>
        <w:tab/>
      </w:r>
      <w:r w:rsidR="004E53E1" w:rsidRPr="00CA3044">
        <w:t>(c)</w:t>
      </w:r>
      <w:r w:rsidR="004E53E1">
        <w:tab/>
        <w:t>exposed to criminal activity</w:t>
      </w:r>
      <w:r>
        <w:t xml:space="preserve"> in contravention of this Division.</w:t>
      </w:r>
    </w:p>
    <w:p w14:paraId="03A73DF1" w14:textId="6749CA06" w:rsidR="007730A4" w:rsidRPr="007730A4" w:rsidRDefault="007730A4" w:rsidP="007730A4">
      <w:pPr>
        <w:pStyle w:val="AmendHeading1"/>
        <w:tabs>
          <w:tab w:val="right" w:pos="1701"/>
        </w:tabs>
        <w:ind w:left="1871" w:hanging="1871"/>
      </w:pPr>
      <w:r>
        <w:tab/>
      </w:r>
      <w:r w:rsidRPr="007730A4">
        <w:t>(2)</w:t>
      </w:r>
      <w:r>
        <w:tab/>
        <w:t>The policy or procedure is not to be restricted to circumstances where a person has been charged or found guilty of an offence against this Division.</w:t>
      </w:r>
    </w:p>
    <w:p w14:paraId="2FAB7A39" w14:textId="7E1E59E0" w:rsidR="009D72E3" w:rsidRPr="009D72E3" w:rsidRDefault="009D72E3" w:rsidP="009D72E3">
      <w:pPr>
        <w:pStyle w:val="AmendHeading-DIVISION"/>
        <w:rPr>
          <w:sz w:val="28"/>
        </w:rPr>
      </w:pPr>
      <w:r w:rsidRPr="009D72E3">
        <w:rPr>
          <w:sz w:val="28"/>
        </w:rPr>
        <w:t>Subdivision 6—Miscellaneous</w:t>
      </w:r>
    </w:p>
    <w:p w14:paraId="4443FB8C" w14:textId="40AEE484" w:rsidR="009D72E3" w:rsidRDefault="009D72E3" w:rsidP="009D72E3">
      <w:pPr>
        <w:pStyle w:val="AmendHeading1s"/>
        <w:tabs>
          <w:tab w:val="right" w:pos="1701"/>
        </w:tabs>
        <w:ind w:left="1871" w:hanging="1871"/>
      </w:pPr>
      <w:r>
        <w:tab/>
      </w:r>
      <w:r w:rsidRPr="009D72E3">
        <w:t>321LS</w:t>
      </w:r>
      <w:r>
        <w:tab/>
        <w:t>Limitation on prosecution</w:t>
      </w:r>
    </w:p>
    <w:p w14:paraId="5B470A03" w14:textId="7BD007C0" w:rsidR="009D72E3" w:rsidRDefault="009D72E3" w:rsidP="009D72E3">
      <w:pPr>
        <w:pStyle w:val="AmendHeading1"/>
        <w:ind w:left="1871"/>
      </w:pPr>
      <w:r>
        <w:t>A person is not liable to be convicted in respect of the same conduct of both—</w:t>
      </w:r>
    </w:p>
    <w:p w14:paraId="2F9583FA" w14:textId="1081605E" w:rsidR="009D72E3" w:rsidRDefault="009D72E3" w:rsidP="009D72E3">
      <w:pPr>
        <w:pStyle w:val="AmendHeading2"/>
        <w:tabs>
          <w:tab w:val="clear" w:pos="720"/>
          <w:tab w:val="right" w:pos="2268"/>
        </w:tabs>
        <w:ind w:left="2381" w:hanging="2381"/>
      </w:pPr>
      <w:r>
        <w:tab/>
      </w:r>
      <w:r w:rsidRPr="009D72E3">
        <w:t>(a)</w:t>
      </w:r>
      <w:r>
        <w:tab/>
        <w:t>an offence against this Division; and</w:t>
      </w:r>
    </w:p>
    <w:p w14:paraId="26DE695C" w14:textId="4E5AA368" w:rsidR="004E53E1" w:rsidRDefault="009D72E3" w:rsidP="009D72E3">
      <w:pPr>
        <w:pStyle w:val="AmendHeading2"/>
        <w:tabs>
          <w:tab w:val="clear" w:pos="720"/>
          <w:tab w:val="right" w:pos="2268"/>
        </w:tabs>
        <w:ind w:left="2381" w:hanging="2381"/>
      </w:pPr>
      <w:r>
        <w:tab/>
      </w:r>
      <w:r w:rsidRPr="009D72E3">
        <w:t>(b)</w:t>
      </w:r>
      <w:r>
        <w:tab/>
        <w:t>an offence against section 321</w:t>
      </w:r>
      <w:proofErr w:type="gramStart"/>
      <w:r>
        <w:t>G(</w:t>
      </w:r>
      <w:proofErr w:type="gramEnd"/>
      <w:r>
        <w:t>1).</w:t>
      </w:r>
      <w:r w:rsidR="00CA3044">
        <w:t>".'.</w:t>
      </w:r>
    </w:p>
    <w:p w14:paraId="58AC6275" w14:textId="77777777" w:rsidR="00FD1AF2" w:rsidRDefault="00FD1AF2" w:rsidP="00FD1AF2">
      <w:pPr>
        <w:pStyle w:val="ListParagraph"/>
        <w:numPr>
          <w:ilvl w:val="0"/>
          <w:numId w:val="20"/>
        </w:numPr>
      </w:pPr>
      <w:r>
        <w:t>Clause 4, omit this clause.</w:t>
      </w:r>
    </w:p>
    <w:p w14:paraId="6849FA65" w14:textId="77777777" w:rsidR="00FD1AF2" w:rsidRDefault="00FD1AF2" w:rsidP="00FD1AF2">
      <w:pPr>
        <w:pStyle w:val="ListParagraph"/>
        <w:numPr>
          <w:ilvl w:val="0"/>
          <w:numId w:val="20"/>
        </w:numPr>
      </w:pPr>
      <w:r>
        <w:t>Clause 5, omit this clause.</w:t>
      </w:r>
    </w:p>
    <w:p w14:paraId="7917D100" w14:textId="77777777" w:rsidR="00FD1AF2" w:rsidRDefault="00FD1AF2" w:rsidP="00FD1AF2">
      <w:pPr>
        <w:pStyle w:val="ListParagraph"/>
        <w:numPr>
          <w:ilvl w:val="0"/>
          <w:numId w:val="20"/>
        </w:numPr>
      </w:pPr>
      <w:r>
        <w:t>Clause 6, omit this clause.</w:t>
      </w:r>
    </w:p>
    <w:p w14:paraId="21B9E4D0" w14:textId="77777777" w:rsidR="00FD1AF2" w:rsidRDefault="00FD1AF2" w:rsidP="00FD1AF2">
      <w:pPr>
        <w:pStyle w:val="ListParagraph"/>
        <w:numPr>
          <w:ilvl w:val="0"/>
          <w:numId w:val="20"/>
        </w:numPr>
      </w:pPr>
      <w:r>
        <w:t>Clause 7, omit this clause.</w:t>
      </w:r>
    </w:p>
    <w:p w14:paraId="500A5DFB" w14:textId="00087A2D" w:rsidR="00FD1AF2" w:rsidRDefault="006523B3" w:rsidP="009063E4">
      <w:pPr>
        <w:pStyle w:val="ListParagraph"/>
        <w:numPr>
          <w:ilvl w:val="0"/>
          <w:numId w:val="20"/>
        </w:numPr>
      </w:pPr>
      <w:r>
        <w:lastRenderedPageBreak/>
        <w:t>Clause 8, omit this clause.</w:t>
      </w:r>
    </w:p>
    <w:p w14:paraId="114CCB87" w14:textId="1DE85681" w:rsidR="00CA3044" w:rsidRDefault="00CA3044" w:rsidP="00CA3044">
      <w:pPr>
        <w:jc w:val="center"/>
      </w:pPr>
      <w:r>
        <w:t>AMENDMENT OF LONG TITLE</w:t>
      </w:r>
    </w:p>
    <w:p w14:paraId="7B39A402" w14:textId="6BF2CB74" w:rsidR="00CA3044" w:rsidRDefault="00CA3044" w:rsidP="009063E4">
      <w:pPr>
        <w:pStyle w:val="ListParagraph"/>
        <w:numPr>
          <w:ilvl w:val="0"/>
          <w:numId w:val="20"/>
        </w:numPr>
      </w:pPr>
      <w:r>
        <w:t>Long title, omit "in relation to" and insert "to enact new provisions relating to".</w:t>
      </w:r>
    </w:p>
    <w:p w14:paraId="6A532B34" w14:textId="1643DDEB" w:rsidR="00CA3044" w:rsidRPr="009063E4" w:rsidRDefault="00CA3044" w:rsidP="009063E4">
      <w:pPr>
        <w:pStyle w:val="ListParagraph"/>
        <w:numPr>
          <w:ilvl w:val="0"/>
          <w:numId w:val="20"/>
        </w:numPr>
      </w:pPr>
      <w:r>
        <w:t>Long title, after "criminal activity" insert "and other forms of the criminal corruption of children".</w:t>
      </w:r>
    </w:p>
    <w:sectPr w:rsidR="00CA3044" w:rsidRPr="009063E4" w:rsidSect="0097137A">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D0C86" w14:textId="77777777" w:rsidR="00E464F3" w:rsidRDefault="00E464F3">
      <w:r>
        <w:separator/>
      </w:r>
    </w:p>
  </w:endnote>
  <w:endnote w:type="continuationSeparator" w:id="0">
    <w:p w14:paraId="5EDC3520" w14:textId="77777777" w:rsidR="00E464F3" w:rsidRDefault="00E4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04B8" w14:textId="77777777" w:rsidR="0038690A" w:rsidRDefault="0038690A" w:rsidP="009713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9EEB79"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C3E3" w14:textId="20D5C1E5" w:rsidR="004D5479" w:rsidRDefault="004D5479" w:rsidP="009713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F959BFB" w14:textId="51B13D78" w:rsidR="00EB7B62" w:rsidRPr="004D5479" w:rsidRDefault="004D5479" w:rsidP="004D5479">
    <w:pPr>
      <w:pStyle w:val="Footer"/>
      <w:tabs>
        <w:tab w:val="clear" w:pos="720"/>
        <w:tab w:val="clear" w:pos="4153"/>
        <w:tab w:val="clear" w:pos="8306"/>
        <w:tab w:val="left" w:pos="1503"/>
      </w:tabs>
      <w:spacing w:before="0" w:after="80"/>
      <w:rPr>
        <w:sz w:val="18"/>
        <w:szCs w:val="16"/>
      </w:rPr>
    </w:pPr>
    <w:r w:rsidRPr="004D5479">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1F4B" w14:textId="78ABA1EE" w:rsidR="003A0472" w:rsidRPr="00DB51E7" w:rsidRDefault="0097137A" w:rsidP="00DB51E7">
    <w:pPr>
      <w:pStyle w:val="Footer"/>
      <w:spacing w:before="0" w:after="80"/>
      <w:jc w:val="center"/>
      <w:rPr>
        <w:sz w:val="16"/>
        <w:szCs w:val="16"/>
      </w:rPr>
    </w:pPr>
    <w:bookmarkStart w:id="3" w:name="NotesConfidentialFooter"/>
    <w:r>
      <w:rPr>
        <w:sz w:val="16"/>
        <w:szCs w:val="16"/>
      </w:rPr>
      <w:br/>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344FA" w14:textId="77777777" w:rsidR="00E464F3" w:rsidRDefault="00E464F3">
      <w:r>
        <w:separator/>
      </w:r>
    </w:p>
  </w:footnote>
  <w:footnote w:type="continuationSeparator" w:id="0">
    <w:p w14:paraId="3C2F20C5" w14:textId="77777777" w:rsidR="00E464F3" w:rsidRDefault="00E46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B4ACF" w14:textId="08BE0DF6" w:rsidR="008D2680" w:rsidRPr="0097137A" w:rsidRDefault="0097137A" w:rsidP="0097137A">
    <w:pPr>
      <w:pStyle w:val="Header"/>
      <w:jc w:val="right"/>
    </w:pPr>
    <w:r w:rsidRPr="0097137A">
      <w:t>MD02C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EC61" w14:textId="5AE2EC63" w:rsidR="0038690A" w:rsidRPr="0097137A" w:rsidRDefault="0097137A" w:rsidP="0097137A">
    <w:pPr>
      <w:pStyle w:val="Header"/>
      <w:jc w:val="right"/>
    </w:pPr>
    <w:r w:rsidRPr="0097137A">
      <w:t>MD02C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7"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9"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1"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2"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13404C"/>
    <w:multiLevelType w:val="multilevel"/>
    <w:tmpl w:val="417A6AD4"/>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7"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18" w15:restartNumberingAfterBreak="0">
    <w:nsid w:val="707F00C7"/>
    <w:multiLevelType w:val="multilevel"/>
    <w:tmpl w:val="417A6AD4"/>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6"/>
  </w:num>
  <w:num w:numId="4" w16cid:durableId="1150631418">
    <w:abstractNumId w:val="4"/>
  </w:num>
  <w:num w:numId="5" w16cid:durableId="2106420031">
    <w:abstractNumId w:val="7"/>
  </w:num>
  <w:num w:numId="6" w16cid:durableId="1750731282">
    <w:abstractNumId w:val="3"/>
  </w:num>
  <w:num w:numId="7" w16cid:durableId="376052473">
    <w:abstractNumId w:val="16"/>
  </w:num>
  <w:num w:numId="8" w16cid:durableId="1280986872">
    <w:abstractNumId w:val="11"/>
  </w:num>
  <w:num w:numId="9" w16cid:durableId="842748349">
    <w:abstractNumId w:val="5"/>
  </w:num>
  <w:num w:numId="10" w16cid:durableId="2008559572">
    <w:abstractNumId w:val="10"/>
  </w:num>
  <w:num w:numId="11" w16cid:durableId="1128355066">
    <w:abstractNumId w:val="8"/>
  </w:num>
  <w:num w:numId="12" w16cid:durableId="1074471371">
    <w:abstractNumId w:val="1"/>
  </w:num>
  <w:num w:numId="13" w16cid:durableId="315109175">
    <w:abstractNumId w:val="17"/>
  </w:num>
  <w:num w:numId="14" w16cid:durableId="2052725134">
    <w:abstractNumId w:val="13"/>
  </w:num>
  <w:num w:numId="15" w16cid:durableId="866333321">
    <w:abstractNumId w:val="12"/>
  </w:num>
  <w:num w:numId="16" w16cid:durableId="1178040724">
    <w:abstractNumId w:val="15"/>
  </w:num>
  <w:num w:numId="17" w16cid:durableId="1117140667">
    <w:abstractNumId w:val="9"/>
  </w:num>
  <w:num w:numId="18" w16cid:durableId="1900751369">
    <w:abstractNumId w:val="19"/>
  </w:num>
  <w:num w:numId="19" w16cid:durableId="413404399">
    <w:abstractNumId w:val="14"/>
  </w:num>
  <w:num w:numId="20" w16cid:durableId="12733255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activeWritingStyle w:appName="MSWord" w:lang="en-US" w:vendorID="64" w:dllVersion="0" w:nlCheck="1" w:checkStyle="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339"/>
    <w:docVar w:name="vActTitle" w:val="Crimes Amendment (Recruitment of Children for Criminal Activity) Bill 2026"/>
    <w:docVar w:name="vBillNo" w:val="339"/>
    <w:docVar w:name="vBillTitle" w:val="Crimes Amendment (Recruitment of Children for Criminal Activity) Bill 2026"/>
    <w:docVar w:name="vDocumentType" w:val=".HOUSEAMEND"/>
    <w:docVar w:name="vDraftNo" w:val="0"/>
    <w:docVar w:name="vDraftVers" w:val="2"/>
    <w:docVar w:name="vDraftVersion" w:val="24100 - MD02C - Independent (Mrs DEEMING) House Print"/>
    <w:docVar w:name="VersionNo" w:val="2"/>
    <w:docVar w:name="vFileName" w:val="24100 - MD02C - Independent (Mrs DEEMING) House Print"/>
    <w:docVar w:name="vFinalisePrevVer" w:val="True"/>
    <w:docVar w:name="vGovNonGov" w:val="5"/>
    <w:docVar w:name="vHouseType" w:val="2"/>
    <w:docVar w:name="vILDNum" w:val="24100"/>
    <w:docVar w:name="vIsBrandNewVersion" w:val="No"/>
    <w:docVar w:name="vIsNewDocument" w:val="False"/>
    <w:docVar w:name="vLegCommission" w:val="0"/>
    <w:docVar w:name="vLenSectionNumber" w:val="6"/>
    <w:docVar w:name="vMinisterID" w:val="383"/>
    <w:docVar w:name="vMinisterName" w:val="Deeming, Moira, Mrs"/>
    <w:docVar w:name="vMinisterNameIndex" w:val="31"/>
    <w:docVar w:name="vParliament" w:val="60"/>
    <w:docVar w:name="vPartyID" w:val="4"/>
    <w:docVar w:name="vPartyName" w:val="Independent"/>
    <w:docVar w:name="vPrevDraftNo" w:val="0"/>
    <w:docVar w:name="vPrevDraftVers" w:val="2"/>
    <w:docVar w:name="vPrevFileName" w:val="24100 - MD02C - Independent (Mrs DEEMING) House Print"/>
    <w:docVar w:name="vPrevMinisterID" w:val="383"/>
    <w:docVar w:name="vPrnOnSepLine" w:val="False"/>
    <w:docVar w:name="vSavedToLocal" w:val="No"/>
    <w:docVar w:name="vSecurityMarking" w:val="0"/>
    <w:docVar w:name="vSeqNum" w:val="MD02C"/>
    <w:docVar w:name="vSession" w:val="1"/>
    <w:docVar w:name="vTRIMFileName" w:val="24100 - MD02C - Independent (Mrs DEEMING) House Print"/>
    <w:docVar w:name="vTRIMRecordNumber" w:val="D26/22775[v4]"/>
    <w:docVar w:name="vTxtAfterIndex" w:val="-1"/>
    <w:docVar w:name="vTxtBefore" w:val="Amendments to be proposed in Committee by"/>
    <w:docVar w:name="vTxtBeforeIndex" w:val="3"/>
    <w:docVar w:name="vVersionDate" w:val="25/8/2026"/>
    <w:docVar w:name="vYear" w:val="2026"/>
  </w:docVars>
  <w:rsids>
    <w:rsidRoot w:val="008D2680"/>
    <w:rsid w:val="00002272"/>
    <w:rsid w:val="00003CB4"/>
    <w:rsid w:val="00006198"/>
    <w:rsid w:val="00011608"/>
    <w:rsid w:val="00017203"/>
    <w:rsid w:val="00022430"/>
    <w:rsid w:val="00025D30"/>
    <w:rsid w:val="000268CD"/>
    <w:rsid w:val="00026CB3"/>
    <w:rsid w:val="00026D9B"/>
    <w:rsid w:val="00034E75"/>
    <w:rsid w:val="000355D1"/>
    <w:rsid w:val="0005044D"/>
    <w:rsid w:val="00053BD1"/>
    <w:rsid w:val="00054669"/>
    <w:rsid w:val="00061DF1"/>
    <w:rsid w:val="0006623B"/>
    <w:rsid w:val="00070FED"/>
    <w:rsid w:val="00072BF5"/>
    <w:rsid w:val="00073B34"/>
    <w:rsid w:val="00074F23"/>
    <w:rsid w:val="00076D60"/>
    <w:rsid w:val="0007779D"/>
    <w:rsid w:val="00083D1C"/>
    <w:rsid w:val="00083D58"/>
    <w:rsid w:val="00085298"/>
    <w:rsid w:val="0008543A"/>
    <w:rsid w:val="0008705E"/>
    <w:rsid w:val="00091DAE"/>
    <w:rsid w:val="000939AD"/>
    <w:rsid w:val="000944E7"/>
    <w:rsid w:val="000946F2"/>
    <w:rsid w:val="00094872"/>
    <w:rsid w:val="00094C35"/>
    <w:rsid w:val="000956F2"/>
    <w:rsid w:val="000A0A81"/>
    <w:rsid w:val="000A1D89"/>
    <w:rsid w:val="000A3F40"/>
    <w:rsid w:val="000A4BD2"/>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1306"/>
    <w:rsid w:val="000E335B"/>
    <w:rsid w:val="000E3DEA"/>
    <w:rsid w:val="000E62CC"/>
    <w:rsid w:val="000F0048"/>
    <w:rsid w:val="000F0716"/>
    <w:rsid w:val="000F25C3"/>
    <w:rsid w:val="000F5214"/>
    <w:rsid w:val="00105381"/>
    <w:rsid w:val="00105A27"/>
    <w:rsid w:val="001073F5"/>
    <w:rsid w:val="00111B6E"/>
    <w:rsid w:val="00117DF3"/>
    <w:rsid w:val="00122176"/>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1610"/>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144D"/>
    <w:rsid w:val="001915BF"/>
    <w:rsid w:val="001928F2"/>
    <w:rsid w:val="00196C6B"/>
    <w:rsid w:val="001A1AC2"/>
    <w:rsid w:val="001A334A"/>
    <w:rsid w:val="001A5E3F"/>
    <w:rsid w:val="001B47AF"/>
    <w:rsid w:val="001C20E5"/>
    <w:rsid w:val="001C2E3F"/>
    <w:rsid w:val="001C62D4"/>
    <w:rsid w:val="001C6E13"/>
    <w:rsid w:val="001D2788"/>
    <w:rsid w:val="001D406A"/>
    <w:rsid w:val="001D697B"/>
    <w:rsid w:val="001E6E30"/>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1B72"/>
    <w:rsid w:val="00232EE2"/>
    <w:rsid w:val="00234D3A"/>
    <w:rsid w:val="00236487"/>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B13ED"/>
    <w:rsid w:val="002B27A7"/>
    <w:rsid w:val="002B2BB2"/>
    <w:rsid w:val="002B460A"/>
    <w:rsid w:val="002C5958"/>
    <w:rsid w:val="002D0533"/>
    <w:rsid w:val="002D5AF5"/>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228"/>
    <w:rsid w:val="0033360A"/>
    <w:rsid w:val="00333895"/>
    <w:rsid w:val="003368B4"/>
    <w:rsid w:val="00340F7F"/>
    <w:rsid w:val="00341506"/>
    <w:rsid w:val="003429EF"/>
    <w:rsid w:val="00342D94"/>
    <w:rsid w:val="00355373"/>
    <w:rsid w:val="003603DC"/>
    <w:rsid w:val="00362654"/>
    <w:rsid w:val="0036397F"/>
    <w:rsid w:val="00364134"/>
    <w:rsid w:val="00367C37"/>
    <w:rsid w:val="003723AD"/>
    <w:rsid w:val="0037261A"/>
    <w:rsid w:val="003726F8"/>
    <w:rsid w:val="00374ACB"/>
    <w:rsid w:val="00376BA1"/>
    <w:rsid w:val="00376F52"/>
    <w:rsid w:val="00382F57"/>
    <w:rsid w:val="00383BBC"/>
    <w:rsid w:val="003845E9"/>
    <w:rsid w:val="00385C50"/>
    <w:rsid w:val="0038690A"/>
    <w:rsid w:val="00386A09"/>
    <w:rsid w:val="00390A69"/>
    <w:rsid w:val="00391FF6"/>
    <w:rsid w:val="003946CA"/>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2B4F"/>
    <w:rsid w:val="0042006C"/>
    <w:rsid w:val="0042069E"/>
    <w:rsid w:val="0042073A"/>
    <w:rsid w:val="00425190"/>
    <w:rsid w:val="00427EBC"/>
    <w:rsid w:val="0043099F"/>
    <w:rsid w:val="00430C04"/>
    <w:rsid w:val="00430CF2"/>
    <w:rsid w:val="00434C78"/>
    <w:rsid w:val="00435659"/>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B96"/>
    <w:rsid w:val="00473D83"/>
    <w:rsid w:val="00475D53"/>
    <w:rsid w:val="00476108"/>
    <w:rsid w:val="00477A07"/>
    <w:rsid w:val="00484C4C"/>
    <w:rsid w:val="00490EF7"/>
    <w:rsid w:val="00490F5F"/>
    <w:rsid w:val="00491004"/>
    <w:rsid w:val="004913E7"/>
    <w:rsid w:val="00492FE6"/>
    <w:rsid w:val="00495F1B"/>
    <w:rsid w:val="004A0834"/>
    <w:rsid w:val="004A0A12"/>
    <w:rsid w:val="004A10D5"/>
    <w:rsid w:val="004A35AC"/>
    <w:rsid w:val="004A5136"/>
    <w:rsid w:val="004A71B8"/>
    <w:rsid w:val="004B0F1B"/>
    <w:rsid w:val="004B1DF1"/>
    <w:rsid w:val="004B5A59"/>
    <w:rsid w:val="004B61CE"/>
    <w:rsid w:val="004C2234"/>
    <w:rsid w:val="004C4D7B"/>
    <w:rsid w:val="004C6C71"/>
    <w:rsid w:val="004D2EF0"/>
    <w:rsid w:val="004D30EB"/>
    <w:rsid w:val="004D3DA1"/>
    <w:rsid w:val="004D49EC"/>
    <w:rsid w:val="004D5479"/>
    <w:rsid w:val="004D5F9E"/>
    <w:rsid w:val="004D7151"/>
    <w:rsid w:val="004D740C"/>
    <w:rsid w:val="004E18A9"/>
    <w:rsid w:val="004E1DC0"/>
    <w:rsid w:val="004E29D7"/>
    <w:rsid w:val="004E53D2"/>
    <w:rsid w:val="004E53E1"/>
    <w:rsid w:val="004E5F41"/>
    <w:rsid w:val="004E6052"/>
    <w:rsid w:val="004F4772"/>
    <w:rsid w:val="005004BB"/>
    <w:rsid w:val="00500502"/>
    <w:rsid w:val="0050079A"/>
    <w:rsid w:val="00500D6B"/>
    <w:rsid w:val="005012E1"/>
    <w:rsid w:val="00503E5C"/>
    <w:rsid w:val="00504E50"/>
    <w:rsid w:val="0050552B"/>
    <w:rsid w:val="0050649C"/>
    <w:rsid w:val="005108DF"/>
    <w:rsid w:val="005119EC"/>
    <w:rsid w:val="00514D9D"/>
    <w:rsid w:val="00516F89"/>
    <w:rsid w:val="005172BC"/>
    <w:rsid w:val="00521EDD"/>
    <w:rsid w:val="00524076"/>
    <w:rsid w:val="00531476"/>
    <w:rsid w:val="00533B93"/>
    <w:rsid w:val="00534268"/>
    <w:rsid w:val="0053447B"/>
    <w:rsid w:val="00534FF4"/>
    <w:rsid w:val="0053551F"/>
    <w:rsid w:val="005364BE"/>
    <w:rsid w:val="005366CC"/>
    <w:rsid w:val="005368F3"/>
    <w:rsid w:val="0053704F"/>
    <w:rsid w:val="0054414E"/>
    <w:rsid w:val="005444B8"/>
    <w:rsid w:val="005449C3"/>
    <w:rsid w:val="005455DE"/>
    <w:rsid w:val="0055092B"/>
    <w:rsid w:val="00551A60"/>
    <w:rsid w:val="00553DDC"/>
    <w:rsid w:val="00556952"/>
    <w:rsid w:val="00560D7C"/>
    <w:rsid w:val="00561A95"/>
    <w:rsid w:val="00564EC1"/>
    <w:rsid w:val="00566060"/>
    <w:rsid w:val="00566531"/>
    <w:rsid w:val="005675BF"/>
    <w:rsid w:val="00567BBE"/>
    <w:rsid w:val="005710E8"/>
    <w:rsid w:val="00575B77"/>
    <w:rsid w:val="00576B2B"/>
    <w:rsid w:val="005807D1"/>
    <w:rsid w:val="00581CC2"/>
    <w:rsid w:val="00583904"/>
    <w:rsid w:val="005840F8"/>
    <w:rsid w:val="00584F6A"/>
    <w:rsid w:val="005853BC"/>
    <w:rsid w:val="005854BB"/>
    <w:rsid w:val="005865A9"/>
    <w:rsid w:val="00593DBE"/>
    <w:rsid w:val="005969AC"/>
    <w:rsid w:val="005A0E5C"/>
    <w:rsid w:val="005A254A"/>
    <w:rsid w:val="005A26CD"/>
    <w:rsid w:val="005A3A4C"/>
    <w:rsid w:val="005A49FA"/>
    <w:rsid w:val="005A6DE9"/>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5DAC"/>
    <w:rsid w:val="005D7421"/>
    <w:rsid w:val="005D74D5"/>
    <w:rsid w:val="005E174B"/>
    <w:rsid w:val="005E1FC5"/>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5C49"/>
    <w:rsid w:val="00627F8A"/>
    <w:rsid w:val="006359B6"/>
    <w:rsid w:val="00640007"/>
    <w:rsid w:val="006422ED"/>
    <w:rsid w:val="00645A24"/>
    <w:rsid w:val="0064678C"/>
    <w:rsid w:val="006478EC"/>
    <w:rsid w:val="00650714"/>
    <w:rsid w:val="006523B3"/>
    <w:rsid w:val="00655CF1"/>
    <w:rsid w:val="00661E86"/>
    <w:rsid w:val="0066256B"/>
    <w:rsid w:val="00672208"/>
    <w:rsid w:val="00676F0F"/>
    <w:rsid w:val="006807B0"/>
    <w:rsid w:val="006826B2"/>
    <w:rsid w:val="006875A0"/>
    <w:rsid w:val="006938D7"/>
    <w:rsid w:val="006961E4"/>
    <w:rsid w:val="006A064A"/>
    <w:rsid w:val="006A0A64"/>
    <w:rsid w:val="006B3B20"/>
    <w:rsid w:val="006B557D"/>
    <w:rsid w:val="006C001C"/>
    <w:rsid w:val="006C44F0"/>
    <w:rsid w:val="006C66B6"/>
    <w:rsid w:val="006C6E8A"/>
    <w:rsid w:val="006D6A30"/>
    <w:rsid w:val="006E05A3"/>
    <w:rsid w:val="006E137B"/>
    <w:rsid w:val="006E19EF"/>
    <w:rsid w:val="006E727D"/>
    <w:rsid w:val="006E7446"/>
    <w:rsid w:val="006E7627"/>
    <w:rsid w:val="006E7EF8"/>
    <w:rsid w:val="006F00F0"/>
    <w:rsid w:val="006F09D7"/>
    <w:rsid w:val="006F1268"/>
    <w:rsid w:val="006F32CC"/>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41BCA"/>
    <w:rsid w:val="00743622"/>
    <w:rsid w:val="00743F27"/>
    <w:rsid w:val="00744E70"/>
    <w:rsid w:val="00746434"/>
    <w:rsid w:val="007465C4"/>
    <w:rsid w:val="00753FF0"/>
    <w:rsid w:val="00754E0F"/>
    <w:rsid w:val="00755C21"/>
    <w:rsid w:val="00761A81"/>
    <w:rsid w:val="007661F8"/>
    <w:rsid w:val="00767A3C"/>
    <w:rsid w:val="00767CF7"/>
    <w:rsid w:val="00772C8C"/>
    <w:rsid w:val="007730A4"/>
    <w:rsid w:val="00773DCA"/>
    <w:rsid w:val="007741BF"/>
    <w:rsid w:val="00775DFC"/>
    <w:rsid w:val="00785514"/>
    <w:rsid w:val="00787347"/>
    <w:rsid w:val="007873CC"/>
    <w:rsid w:val="00792409"/>
    <w:rsid w:val="00794C71"/>
    <w:rsid w:val="00796DCC"/>
    <w:rsid w:val="007A1DEE"/>
    <w:rsid w:val="007A2336"/>
    <w:rsid w:val="007A2355"/>
    <w:rsid w:val="007A62BA"/>
    <w:rsid w:val="007B1104"/>
    <w:rsid w:val="007B2BC6"/>
    <w:rsid w:val="007C0D9D"/>
    <w:rsid w:val="007C36FD"/>
    <w:rsid w:val="007C5C1C"/>
    <w:rsid w:val="007C7BEE"/>
    <w:rsid w:val="007D22D2"/>
    <w:rsid w:val="007D3FB8"/>
    <w:rsid w:val="007D457E"/>
    <w:rsid w:val="007D4840"/>
    <w:rsid w:val="007E09F0"/>
    <w:rsid w:val="007E1FF7"/>
    <w:rsid w:val="007E46AB"/>
    <w:rsid w:val="007E5EE9"/>
    <w:rsid w:val="007F049E"/>
    <w:rsid w:val="007F30A0"/>
    <w:rsid w:val="00800418"/>
    <w:rsid w:val="00803B58"/>
    <w:rsid w:val="00805A6B"/>
    <w:rsid w:val="00805CE5"/>
    <w:rsid w:val="008126C4"/>
    <w:rsid w:val="00821007"/>
    <w:rsid w:val="00822A42"/>
    <w:rsid w:val="0082330E"/>
    <w:rsid w:val="008237F6"/>
    <w:rsid w:val="0082391B"/>
    <w:rsid w:val="00825ACF"/>
    <w:rsid w:val="0082685E"/>
    <w:rsid w:val="008272D5"/>
    <w:rsid w:val="00827DB4"/>
    <w:rsid w:val="00837F31"/>
    <w:rsid w:val="008412A5"/>
    <w:rsid w:val="008413AE"/>
    <w:rsid w:val="008416AE"/>
    <w:rsid w:val="00842371"/>
    <w:rsid w:val="0084357E"/>
    <w:rsid w:val="00843A0C"/>
    <w:rsid w:val="00843B03"/>
    <w:rsid w:val="008445F5"/>
    <w:rsid w:val="008469E7"/>
    <w:rsid w:val="00847475"/>
    <w:rsid w:val="00847580"/>
    <w:rsid w:val="00852041"/>
    <w:rsid w:val="00854DF4"/>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6DB6"/>
    <w:rsid w:val="008A3703"/>
    <w:rsid w:val="008A733F"/>
    <w:rsid w:val="008A7B6A"/>
    <w:rsid w:val="008B086D"/>
    <w:rsid w:val="008B140A"/>
    <w:rsid w:val="008B4ECC"/>
    <w:rsid w:val="008B53F5"/>
    <w:rsid w:val="008B736D"/>
    <w:rsid w:val="008C482A"/>
    <w:rsid w:val="008C676D"/>
    <w:rsid w:val="008C7AC9"/>
    <w:rsid w:val="008D0DE8"/>
    <w:rsid w:val="008D2680"/>
    <w:rsid w:val="008D2701"/>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63E4"/>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47515"/>
    <w:rsid w:val="0095259F"/>
    <w:rsid w:val="009560E3"/>
    <w:rsid w:val="0095654B"/>
    <w:rsid w:val="0095753A"/>
    <w:rsid w:val="00957744"/>
    <w:rsid w:val="0095776C"/>
    <w:rsid w:val="00960C05"/>
    <w:rsid w:val="0096106B"/>
    <w:rsid w:val="0096694B"/>
    <w:rsid w:val="0097137A"/>
    <w:rsid w:val="0097718A"/>
    <w:rsid w:val="00977622"/>
    <w:rsid w:val="00980A92"/>
    <w:rsid w:val="00981B7A"/>
    <w:rsid w:val="00983754"/>
    <w:rsid w:val="0098409E"/>
    <w:rsid w:val="00986BCD"/>
    <w:rsid w:val="009875E0"/>
    <w:rsid w:val="00994849"/>
    <w:rsid w:val="00996A82"/>
    <w:rsid w:val="009A3E3B"/>
    <w:rsid w:val="009A6BC0"/>
    <w:rsid w:val="009B1184"/>
    <w:rsid w:val="009B3BFD"/>
    <w:rsid w:val="009C227E"/>
    <w:rsid w:val="009C3F81"/>
    <w:rsid w:val="009C73A4"/>
    <w:rsid w:val="009C7E94"/>
    <w:rsid w:val="009D0AA6"/>
    <w:rsid w:val="009D0D76"/>
    <w:rsid w:val="009D37DB"/>
    <w:rsid w:val="009D4291"/>
    <w:rsid w:val="009D66B3"/>
    <w:rsid w:val="009D72E3"/>
    <w:rsid w:val="009E1311"/>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3FE7"/>
    <w:rsid w:val="00A14977"/>
    <w:rsid w:val="00A16A39"/>
    <w:rsid w:val="00A16C93"/>
    <w:rsid w:val="00A214B5"/>
    <w:rsid w:val="00A220E5"/>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D3407"/>
    <w:rsid w:val="00AD4802"/>
    <w:rsid w:val="00AD48E6"/>
    <w:rsid w:val="00AD6652"/>
    <w:rsid w:val="00AE0AA9"/>
    <w:rsid w:val="00AE21E0"/>
    <w:rsid w:val="00AE384B"/>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3635"/>
    <w:rsid w:val="00B13FFA"/>
    <w:rsid w:val="00B143E3"/>
    <w:rsid w:val="00B222FE"/>
    <w:rsid w:val="00B231D1"/>
    <w:rsid w:val="00B238BC"/>
    <w:rsid w:val="00B23903"/>
    <w:rsid w:val="00B26EA0"/>
    <w:rsid w:val="00B31B9D"/>
    <w:rsid w:val="00B36100"/>
    <w:rsid w:val="00B3684B"/>
    <w:rsid w:val="00B4073D"/>
    <w:rsid w:val="00B413FD"/>
    <w:rsid w:val="00B459A7"/>
    <w:rsid w:val="00B50CCD"/>
    <w:rsid w:val="00B572D1"/>
    <w:rsid w:val="00B60F3F"/>
    <w:rsid w:val="00B6117C"/>
    <w:rsid w:val="00B62CAC"/>
    <w:rsid w:val="00B63679"/>
    <w:rsid w:val="00B66210"/>
    <w:rsid w:val="00B666B3"/>
    <w:rsid w:val="00B712DC"/>
    <w:rsid w:val="00B73B06"/>
    <w:rsid w:val="00B771E6"/>
    <w:rsid w:val="00B80D2B"/>
    <w:rsid w:val="00B82141"/>
    <w:rsid w:val="00B82305"/>
    <w:rsid w:val="00B8409F"/>
    <w:rsid w:val="00B860A9"/>
    <w:rsid w:val="00B86421"/>
    <w:rsid w:val="00B868E0"/>
    <w:rsid w:val="00B90932"/>
    <w:rsid w:val="00B9539A"/>
    <w:rsid w:val="00B96747"/>
    <w:rsid w:val="00B97BA9"/>
    <w:rsid w:val="00BA1F6F"/>
    <w:rsid w:val="00BA75A2"/>
    <w:rsid w:val="00BB0928"/>
    <w:rsid w:val="00BB3320"/>
    <w:rsid w:val="00BB3497"/>
    <w:rsid w:val="00BB3E5F"/>
    <w:rsid w:val="00BB4E93"/>
    <w:rsid w:val="00BB4F91"/>
    <w:rsid w:val="00BB67FA"/>
    <w:rsid w:val="00BB68D9"/>
    <w:rsid w:val="00BB6B43"/>
    <w:rsid w:val="00BB6FAC"/>
    <w:rsid w:val="00BC0E3E"/>
    <w:rsid w:val="00BC1FFE"/>
    <w:rsid w:val="00BC3938"/>
    <w:rsid w:val="00BC6520"/>
    <w:rsid w:val="00BD1A9E"/>
    <w:rsid w:val="00BD3D87"/>
    <w:rsid w:val="00BD689B"/>
    <w:rsid w:val="00BD6F4A"/>
    <w:rsid w:val="00BE06D4"/>
    <w:rsid w:val="00BE0D5C"/>
    <w:rsid w:val="00BE47B4"/>
    <w:rsid w:val="00BE5013"/>
    <w:rsid w:val="00BE6705"/>
    <w:rsid w:val="00BF189D"/>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312FB"/>
    <w:rsid w:val="00C318BD"/>
    <w:rsid w:val="00C31DDC"/>
    <w:rsid w:val="00C3385B"/>
    <w:rsid w:val="00C35409"/>
    <w:rsid w:val="00C361A7"/>
    <w:rsid w:val="00C4223B"/>
    <w:rsid w:val="00C42C99"/>
    <w:rsid w:val="00C445A6"/>
    <w:rsid w:val="00C44CBA"/>
    <w:rsid w:val="00C46A87"/>
    <w:rsid w:val="00C47EA2"/>
    <w:rsid w:val="00C51152"/>
    <w:rsid w:val="00C53235"/>
    <w:rsid w:val="00C56900"/>
    <w:rsid w:val="00C57502"/>
    <w:rsid w:val="00C63784"/>
    <w:rsid w:val="00C6552E"/>
    <w:rsid w:val="00C665C8"/>
    <w:rsid w:val="00C714EA"/>
    <w:rsid w:val="00C720D6"/>
    <w:rsid w:val="00C738EB"/>
    <w:rsid w:val="00C73E33"/>
    <w:rsid w:val="00C75517"/>
    <w:rsid w:val="00C77050"/>
    <w:rsid w:val="00C8004D"/>
    <w:rsid w:val="00C80B0B"/>
    <w:rsid w:val="00C82C53"/>
    <w:rsid w:val="00C83C40"/>
    <w:rsid w:val="00C845B8"/>
    <w:rsid w:val="00C94DC0"/>
    <w:rsid w:val="00C95CCE"/>
    <w:rsid w:val="00C95F3B"/>
    <w:rsid w:val="00C9686D"/>
    <w:rsid w:val="00CA2ACB"/>
    <w:rsid w:val="00CA3044"/>
    <w:rsid w:val="00CA35EF"/>
    <w:rsid w:val="00CA3B4D"/>
    <w:rsid w:val="00CB0222"/>
    <w:rsid w:val="00CB1841"/>
    <w:rsid w:val="00CB3DCC"/>
    <w:rsid w:val="00CB7795"/>
    <w:rsid w:val="00CC0864"/>
    <w:rsid w:val="00CC268B"/>
    <w:rsid w:val="00CC36E0"/>
    <w:rsid w:val="00CC4002"/>
    <w:rsid w:val="00CD057C"/>
    <w:rsid w:val="00CD1CEC"/>
    <w:rsid w:val="00CD2FE1"/>
    <w:rsid w:val="00CD6153"/>
    <w:rsid w:val="00CE3A4F"/>
    <w:rsid w:val="00CE3C24"/>
    <w:rsid w:val="00CF1230"/>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30FDB"/>
    <w:rsid w:val="00D31FE6"/>
    <w:rsid w:val="00D35CCE"/>
    <w:rsid w:val="00D36426"/>
    <w:rsid w:val="00D3700D"/>
    <w:rsid w:val="00D400B9"/>
    <w:rsid w:val="00D4051A"/>
    <w:rsid w:val="00D4232E"/>
    <w:rsid w:val="00D43DD3"/>
    <w:rsid w:val="00D44A27"/>
    <w:rsid w:val="00D50862"/>
    <w:rsid w:val="00D52FFB"/>
    <w:rsid w:val="00D53A5E"/>
    <w:rsid w:val="00D558D3"/>
    <w:rsid w:val="00D5629F"/>
    <w:rsid w:val="00D5706B"/>
    <w:rsid w:val="00D57526"/>
    <w:rsid w:val="00D63FBE"/>
    <w:rsid w:val="00D655CB"/>
    <w:rsid w:val="00D66913"/>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A2262"/>
    <w:rsid w:val="00DB254E"/>
    <w:rsid w:val="00DB3E71"/>
    <w:rsid w:val="00DB51E7"/>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75E"/>
    <w:rsid w:val="00DE49C8"/>
    <w:rsid w:val="00DE6E04"/>
    <w:rsid w:val="00DE7121"/>
    <w:rsid w:val="00DF418A"/>
    <w:rsid w:val="00DF439E"/>
    <w:rsid w:val="00DF6A7B"/>
    <w:rsid w:val="00E00907"/>
    <w:rsid w:val="00E00A25"/>
    <w:rsid w:val="00E00C41"/>
    <w:rsid w:val="00E00D4B"/>
    <w:rsid w:val="00E019E8"/>
    <w:rsid w:val="00E046EC"/>
    <w:rsid w:val="00E0711E"/>
    <w:rsid w:val="00E07FC9"/>
    <w:rsid w:val="00E1057C"/>
    <w:rsid w:val="00E11EB7"/>
    <w:rsid w:val="00E13173"/>
    <w:rsid w:val="00E15A34"/>
    <w:rsid w:val="00E15C7E"/>
    <w:rsid w:val="00E1762F"/>
    <w:rsid w:val="00E27DDD"/>
    <w:rsid w:val="00E31013"/>
    <w:rsid w:val="00E35D10"/>
    <w:rsid w:val="00E40693"/>
    <w:rsid w:val="00E42F60"/>
    <w:rsid w:val="00E4444E"/>
    <w:rsid w:val="00E44988"/>
    <w:rsid w:val="00E46067"/>
    <w:rsid w:val="00E464F3"/>
    <w:rsid w:val="00E4696D"/>
    <w:rsid w:val="00E53CC0"/>
    <w:rsid w:val="00E55458"/>
    <w:rsid w:val="00E605D9"/>
    <w:rsid w:val="00E61A1D"/>
    <w:rsid w:val="00E65CFF"/>
    <w:rsid w:val="00E71A0F"/>
    <w:rsid w:val="00E71B8B"/>
    <w:rsid w:val="00E7265B"/>
    <w:rsid w:val="00E73998"/>
    <w:rsid w:val="00E775E6"/>
    <w:rsid w:val="00E777BE"/>
    <w:rsid w:val="00E778A5"/>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632E"/>
    <w:rsid w:val="00EB7B62"/>
    <w:rsid w:val="00EC0275"/>
    <w:rsid w:val="00EC66D0"/>
    <w:rsid w:val="00ED0B32"/>
    <w:rsid w:val="00ED14E6"/>
    <w:rsid w:val="00ED26D5"/>
    <w:rsid w:val="00ED3BFF"/>
    <w:rsid w:val="00EE0601"/>
    <w:rsid w:val="00EE2300"/>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7F02"/>
    <w:rsid w:val="00F228E0"/>
    <w:rsid w:val="00F22DD3"/>
    <w:rsid w:val="00F2382F"/>
    <w:rsid w:val="00F25963"/>
    <w:rsid w:val="00F25D03"/>
    <w:rsid w:val="00F348C3"/>
    <w:rsid w:val="00F348F8"/>
    <w:rsid w:val="00F357AB"/>
    <w:rsid w:val="00F35A0E"/>
    <w:rsid w:val="00F37D03"/>
    <w:rsid w:val="00F37FEE"/>
    <w:rsid w:val="00F41254"/>
    <w:rsid w:val="00F44C24"/>
    <w:rsid w:val="00F44F40"/>
    <w:rsid w:val="00F45E08"/>
    <w:rsid w:val="00F478DF"/>
    <w:rsid w:val="00F50A9D"/>
    <w:rsid w:val="00F5481A"/>
    <w:rsid w:val="00F60068"/>
    <w:rsid w:val="00F6247D"/>
    <w:rsid w:val="00F6373A"/>
    <w:rsid w:val="00F67ED4"/>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6598"/>
    <w:rsid w:val="00FB6FA5"/>
    <w:rsid w:val="00FC3B8C"/>
    <w:rsid w:val="00FD1AF2"/>
    <w:rsid w:val="00FE10F5"/>
    <w:rsid w:val="00FF18F0"/>
    <w:rsid w:val="00FF23E8"/>
    <w:rsid w:val="00FF409E"/>
    <w:rsid w:val="00FF62CC"/>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40C494"/>
  <w15:docId w15:val="{77EE4DFD-25CB-49A5-8EC4-1EC54B7D6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37A"/>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97137A"/>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97137A"/>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97137A"/>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97137A"/>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97137A"/>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97137A"/>
    <w:pPr>
      <w:numPr>
        <w:ilvl w:val="5"/>
        <w:numId w:val="1"/>
      </w:numPr>
      <w:spacing w:before="240" w:after="60"/>
      <w:outlineLvl w:val="5"/>
    </w:pPr>
    <w:rPr>
      <w:rFonts w:ascii="Arial" w:hAnsi="Arial"/>
      <w:i/>
      <w:sz w:val="22"/>
    </w:rPr>
  </w:style>
  <w:style w:type="paragraph" w:styleId="Heading7">
    <w:name w:val="heading 7"/>
    <w:basedOn w:val="Normal"/>
    <w:next w:val="Normal"/>
    <w:qFormat/>
    <w:rsid w:val="0097137A"/>
    <w:pPr>
      <w:numPr>
        <w:ilvl w:val="6"/>
        <w:numId w:val="1"/>
      </w:numPr>
      <w:spacing w:before="240" w:after="60"/>
      <w:outlineLvl w:val="6"/>
    </w:pPr>
    <w:rPr>
      <w:rFonts w:ascii="Arial" w:hAnsi="Arial"/>
    </w:rPr>
  </w:style>
  <w:style w:type="paragraph" w:styleId="Heading8">
    <w:name w:val="heading 8"/>
    <w:basedOn w:val="Normal"/>
    <w:next w:val="Normal"/>
    <w:qFormat/>
    <w:rsid w:val="0097137A"/>
    <w:pPr>
      <w:numPr>
        <w:ilvl w:val="7"/>
        <w:numId w:val="1"/>
      </w:numPr>
      <w:spacing w:before="240" w:after="60"/>
      <w:outlineLvl w:val="7"/>
    </w:pPr>
    <w:rPr>
      <w:rFonts w:ascii="Arial" w:hAnsi="Arial"/>
      <w:i/>
    </w:rPr>
  </w:style>
  <w:style w:type="paragraph" w:styleId="Heading9">
    <w:name w:val="heading 9"/>
    <w:basedOn w:val="Normal"/>
    <w:next w:val="Normal"/>
    <w:qFormat/>
    <w:rsid w:val="0097137A"/>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97137A"/>
    <w:pPr>
      <w:ind w:left="1871"/>
    </w:pPr>
  </w:style>
  <w:style w:type="paragraph" w:customStyle="1" w:styleId="Normal-Draft">
    <w:name w:val="Normal - Draft"/>
    <w:rsid w:val="0097137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97137A"/>
    <w:pPr>
      <w:ind w:left="2381"/>
    </w:pPr>
  </w:style>
  <w:style w:type="paragraph" w:customStyle="1" w:styleId="AmendBody3">
    <w:name w:val="Amend. Body 3"/>
    <w:basedOn w:val="Normal-Draft"/>
    <w:next w:val="Normal"/>
    <w:rsid w:val="0097137A"/>
    <w:pPr>
      <w:ind w:left="2892"/>
    </w:pPr>
  </w:style>
  <w:style w:type="paragraph" w:customStyle="1" w:styleId="AmendBody4">
    <w:name w:val="Amend. Body 4"/>
    <w:basedOn w:val="Normal-Draft"/>
    <w:next w:val="Normal"/>
    <w:rsid w:val="0097137A"/>
    <w:pPr>
      <w:ind w:left="3402"/>
    </w:pPr>
  </w:style>
  <w:style w:type="paragraph" w:styleId="Header">
    <w:name w:val="header"/>
    <w:basedOn w:val="Normal"/>
    <w:rsid w:val="0097137A"/>
    <w:pPr>
      <w:tabs>
        <w:tab w:val="center" w:pos="4153"/>
        <w:tab w:val="right" w:pos="8306"/>
      </w:tabs>
    </w:pPr>
  </w:style>
  <w:style w:type="paragraph" w:styleId="Footer">
    <w:name w:val="footer"/>
    <w:basedOn w:val="Normal"/>
    <w:link w:val="FooterChar"/>
    <w:uiPriority w:val="99"/>
    <w:rsid w:val="0097137A"/>
    <w:pPr>
      <w:tabs>
        <w:tab w:val="center" w:pos="4153"/>
        <w:tab w:val="right" w:pos="8306"/>
      </w:tabs>
    </w:pPr>
  </w:style>
  <w:style w:type="paragraph" w:customStyle="1" w:styleId="AmendBody5">
    <w:name w:val="Amend. Body 5"/>
    <w:basedOn w:val="Normal-Draft"/>
    <w:next w:val="Normal"/>
    <w:rsid w:val="0097137A"/>
    <w:pPr>
      <w:ind w:left="3912"/>
    </w:pPr>
  </w:style>
  <w:style w:type="paragraph" w:customStyle="1" w:styleId="AmendHeading-DIVISION">
    <w:name w:val="Amend. Heading - DIVISION"/>
    <w:basedOn w:val="Normal-Draft"/>
    <w:next w:val="Normal"/>
    <w:rsid w:val="0097137A"/>
    <w:pPr>
      <w:spacing w:before="240" w:after="120"/>
      <w:ind w:left="1361"/>
      <w:jc w:val="center"/>
    </w:pPr>
    <w:rPr>
      <w:b/>
    </w:rPr>
  </w:style>
  <w:style w:type="paragraph" w:customStyle="1" w:styleId="AmendHeading-PART">
    <w:name w:val="Amend. Heading - PART"/>
    <w:basedOn w:val="Normal-Draft"/>
    <w:next w:val="Normal"/>
    <w:rsid w:val="0097137A"/>
    <w:pPr>
      <w:spacing w:before="240" w:after="120"/>
      <w:ind w:left="1361"/>
      <w:jc w:val="center"/>
    </w:pPr>
    <w:rPr>
      <w:b/>
      <w:caps/>
      <w:sz w:val="22"/>
    </w:rPr>
  </w:style>
  <w:style w:type="paragraph" w:customStyle="1" w:styleId="AmendHeading-SCHEDULE">
    <w:name w:val="Amend. Heading - SCHEDULE"/>
    <w:basedOn w:val="Normal-Draft"/>
    <w:next w:val="Normal"/>
    <w:rsid w:val="0097137A"/>
    <w:pPr>
      <w:spacing w:before="240" w:after="120"/>
      <w:ind w:left="1361"/>
      <w:jc w:val="center"/>
    </w:pPr>
    <w:rPr>
      <w:caps/>
      <w:sz w:val="22"/>
    </w:rPr>
  </w:style>
  <w:style w:type="paragraph" w:customStyle="1" w:styleId="AmendHeading1">
    <w:name w:val="Amend. Heading 1"/>
    <w:basedOn w:val="Normal"/>
    <w:next w:val="Normal"/>
    <w:rsid w:val="0097137A"/>
    <w:pPr>
      <w:suppressLineNumbers w:val="0"/>
      <w:tabs>
        <w:tab w:val="clear" w:pos="720"/>
      </w:tabs>
    </w:pPr>
  </w:style>
  <w:style w:type="paragraph" w:customStyle="1" w:styleId="AmendHeading2">
    <w:name w:val="Amend. Heading 2"/>
    <w:basedOn w:val="Normal"/>
    <w:next w:val="Normal"/>
    <w:rsid w:val="0097137A"/>
    <w:pPr>
      <w:suppressLineNumbers w:val="0"/>
    </w:pPr>
  </w:style>
  <w:style w:type="paragraph" w:customStyle="1" w:styleId="AmendHeading3">
    <w:name w:val="Amend. Heading 3"/>
    <w:basedOn w:val="Normal"/>
    <w:next w:val="Normal"/>
    <w:rsid w:val="0097137A"/>
    <w:pPr>
      <w:suppressLineNumbers w:val="0"/>
      <w:tabs>
        <w:tab w:val="clear" w:pos="720"/>
      </w:tabs>
    </w:pPr>
  </w:style>
  <w:style w:type="paragraph" w:customStyle="1" w:styleId="AmendHeading4">
    <w:name w:val="Amend. Heading 4"/>
    <w:basedOn w:val="Normal"/>
    <w:next w:val="Normal"/>
    <w:rsid w:val="0097137A"/>
    <w:pPr>
      <w:suppressLineNumbers w:val="0"/>
    </w:pPr>
  </w:style>
  <w:style w:type="paragraph" w:customStyle="1" w:styleId="AmendHeading5">
    <w:name w:val="Amend. Heading 5"/>
    <w:basedOn w:val="Normal"/>
    <w:next w:val="Normal"/>
    <w:rsid w:val="0097137A"/>
    <w:pPr>
      <w:suppressLineNumbers w:val="0"/>
    </w:pPr>
  </w:style>
  <w:style w:type="paragraph" w:customStyle="1" w:styleId="BodyParagraph">
    <w:name w:val="Body Paragraph"/>
    <w:next w:val="Normal"/>
    <w:rsid w:val="0097137A"/>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97137A"/>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97137A"/>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97137A"/>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97137A"/>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97137A"/>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97137A"/>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97137A"/>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97137A"/>
    <w:rPr>
      <w:caps w:val="0"/>
    </w:rPr>
  </w:style>
  <w:style w:type="paragraph" w:customStyle="1" w:styleId="Normal-Schedule">
    <w:name w:val="Normal - Schedule"/>
    <w:rsid w:val="0097137A"/>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97137A"/>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97137A"/>
    <w:rPr>
      <w:rFonts w:ascii="Monotype Corsiva" w:hAnsi="Monotype Corsiva"/>
      <w:i/>
      <w:sz w:val="24"/>
    </w:rPr>
  </w:style>
  <w:style w:type="paragraph" w:customStyle="1" w:styleId="CopyDetails">
    <w:name w:val="Copy Details"/>
    <w:next w:val="Normal"/>
    <w:rsid w:val="0097137A"/>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97137A"/>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97137A"/>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97137A"/>
  </w:style>
  <w:style w:type="paragraph" w:customStyle="1" w:styleId="Penalty">
    <w:name w:val="Penalty"/>
    <w:next w:val="Normal"/>
    <w:rsid w:val="0097137A"/>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97137A"/>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97137A"/>
    <w:pPr>
      <w:framePr w:w="964" w:h="340" w:hSpace="284" w:wrap="around" w:vAnchor="text" w:hAnchor="page" w:xAlign="inside" w:y="1"/>
    </w:pPr>
    <w:rPr>
      <w:rFonts w:ascii="Arial" w:hAnsi="Arial"/>
      <w:b/>
      <w:spacing w:val="-10"/>
      <w:sz w:val="16"/>
    </w:rPr>
  </w:style>
  <w:style w:type="paragraph" w:styleId="TOC1">
    <w:name w:val="toc 1"/>
    <w:next w:val="Normal"/>
    <w:semiHidden/>
    <w:rsid w:val="0097137A"/>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97137A"/>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97137A"/>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97137A"/>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97137A"/>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97137A"/>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97137A"/>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97137A"/>
    <w:pPr>
      <w:ind w:right="0"/>
    </w:pPr>
    <w:rPr>
      <w:b w:val="0"/>
      <w:caps/>
    </w:rPr>
  </w:style>
  <w:style w:type="paragraph" w:styleId="TOC9">
    <w:name w:val="toc 9"/>
    <w:basedOn w:val="Normal"/>
    <w:next w:val="Normal"/>
    <w:semiHidden/>
    <w:rsid w:val="0097137A"/>
    <w:pPr>
      <w:tabs>
        <w:tab w:val="right" w:pos="6237"/>
      </w:tabs>
      <w:spacing w:before="0"/>
      <w:ind w:left="1922" w:right="284"/>
    </w:pPr>
    <w:rPr>
      <w:sz w:val="20"/>
    </w:rPr>
  </w:style>
  <w:style w:type="paragraph" w:customStyle="1" w:styleId="AmendHeading1s">
    <w:name w:val="Amend. Heading 1s"/>
    <w:basedOn w:val="Normal"/>
    <w:next w:val="Normal"/>
    <w:rsid w:val="0097137A"/>
    <w:pPr>
      <w:suppressLineNumbers w:val="0"/>
      <w:tabs>
        <w:tab w:val="clear" w:pos="720"/>
      </w:tabs>
    </w:pPr>
    <w:rPr>
      <w:b/>
    </w:rPr>
  </w:style>
  <w:style w:type="paragraph" w:customStyle="1" w:styleId="AmendHeading6">
    <w:name w:val="Amend. Heading 6"/>
    <w:basedOn w:val="Normal"/>
    <w:next w:val="Normal"/>
    <w:rsid w:val="0097137A"/>
    <w:pPr>
      <w:suppressLineNumbers w:val="0"/>
    </w:pPr>
  </w:style>
  <w:style w:type="paragraph" w:customStyle="1" w:styleId="AutoNumber">
    <w:name w:val="Auto Number"/>
    <w:rsid w:val="0097137A"/>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97137A"/>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97137A"/>
    <w:rPr>
      <w:vertAlign w:val="superscript"/>
    </w:rPr>
  </w:style>
  <w:style w:type="paragraph" w:styleId="EndnoteText">
    <w:name w:val="endnote text"/>
    <w:basedOn w:val="Normal"/>
    <w:semiHidden/>
    <w:rsid w:val="0097137A"/>
    <w:pPr>
      <w:tabs>
        <w:tab w:val="left" w:pos="284"/>
      </w:tabs>
      <w:ind w:left="284" w:hanging="284"/>
    </w:pPr>
    <w:rPr>
      <w:sz w:val="20"/>
    </w:rPr>
  </w:style>
  <w:style w:type="paragraph" w:customStyle="1" w:styleId="DraftingNotes">
    <w:name w:val="Drafting Notes"/>
    <w:next w:val="Normal"/>
    <w:rsid w:val="0097137A"/>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97137A"/>
    <w:pPr>
      <w:framePr w:w="6237" w:h="1423" w:hRule="exact" w:hSpace="181" w:wrap="around" w:vAnchor="page" w:hAnchor="margin" w:xAlign="center" w:y="1192" w:anchorLock="1"/>
      <w:spacing w:before="0"/>
      <w:jc w:val="center"/>
    </w:pPr>
    <w:rPr>
      <w:i/>
    </w:rPr>
  </w:style>
  <w:style w:type="paragraph" w:customStyle="1" w:styleId="EndnoteBody">
    <w:name w:val="Endnote Body"/>
    <w:rsid w:val="0097137A"/>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97137A"/>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97137A"/>
    <w:pPr>
      <w:spacing w:after="120"/>
      <w:jc w:val="center"/>
    </w:pPr>
  </w:style>
  <w:style w:type="paragraph" w:styleId="MacroText">
    <w:name w:val="macro"/>
    <w:semiHidden/>
    <w:rsid w:val="0097137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97137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97137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97137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97137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97137A"/>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97137A"/>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97137A"/>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97137A"/>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97137A"/>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97137A"/>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97137A"/>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97137A"/>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97137A"/>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97137A"/>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97137A"/>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97137A"/>
    <w:pPr>
      <w:suppressLineNumbers w:val="0"/>
      <w:tabs>
        <w:tab w:val="clear" w:pos="720"/>
      </w:tabs>
    </w:pPr>
    <w:rPr>
      <w:b/>
    </w:rPr>
  </w:style>
  <w:style w:type="paragraph" w:customStyle="1" w:styleId="DraftHeading2">
    <w:name w:val="Draft Heading 2"/>
    <w:basedOn w:val="Normal"/>
    <w:next w:val="Normal"/>
    <w:rsid w:val="0097137A"/>
    <w:pPr>
      <w:suppressLineNumbers w:val="0"/>
    </w:pPr>
  </w:style>
  <w:style w:type="paragraph" w:customStyle="1" w:styleId="DraftHeading3">
    <w:name w:val="Draft Heading 3"/>
    <w:basedOn w:val="Normal"/>
    <w:next w:val="Normal"/>
    <w:rsid w:val="0097137A"/>
    <w:pPr>
      <w:suppressLineNumbers w:val="0"/>
    </w:pPr>
  </w:style>
  <w:style w:type="paragraph" w:customStyle="1" w:styleId="DraftHeading4">
    <w:name w:val="Draft Heading 4"/>
    <w:basedOn w:val="Normal"/>
    <w:next w:val="Normal"/>
    <w:rsid w:val="0097137A"/>
    <w:pPr>
      <w:suppressLineNumbers w:val="0"/>
    </w:pPr>
  </w:style>
  <w:style w:type="paragraph" w:customStyle="1" w:styleId="DraftHeading5">
    <w:name w:val="Draft Heading 5"/>
    <w:basedOn w:val="Normal"/>
    <w:next w:val="Normal"/>
    <w:rsid w:val="0097137A"/>
    <w:pPr>
      <w:suppressLineNumbers w:val="0"/>
    </w:pPr>
  </w:style>
  <w:style w:type="paragraph" w:customStyle="1" w:styleId="DraftPenalty1">
    <w:name w:val="Draft Penalty 1"/>
    <w:basedOn w:val="Penalty"/>
    <w:next w:val="Normal"/>
    <w:rsid w:val="0097137A"/>
    <w:pPr>
      <w:tabs>
        <w:tab w:val="clear" w:pos="3912"/>
        <w:tab w:val="clear" w:pos="4423"/>
        <w:tab w:val="left" w:pos="851"/>
      </w:tabs>
      <w:ind w:left="1872"/>
    </w:pPr>
  </w:style>
  <w:style w:type="paragraph" w:customStyle="1" w:styleId="DraftPenalty2">
    <w:name w:val="Draft Penalty 2"/>
    <w:basedOn w:val="Penalty"/>
    <w:next w:val="Normal"/>
    <w:rsid w:val="0097137A"/>
    <w:pPr>
      <w:tabs>
        <w:tab w:val="clear" w:pos="3912"/>
        <w:tab w:val="clear" w:pos="4423"/>
        <w:tab w:val="left" w:pos="851"/>
      </w:tabs>
      <w:ind w:left="2382"/>
    </w:pPr>
  </w:style>
  <w:style w:type="paragraph" w:customStyle="1" w:styleId="DraftPenalty3">
    <w:name w:val="Draft Penalty 3"/>
    <w:basedOn w:val="Penalty"/>
    <w:next w:val="Normal"/>
    <w:rsid w:val="0097137A"/>
    <w:pPr>
      <w:tabs>
        <w:tab w:val="clear" w:pos="3912"/>
        <w:tab w:val="clear" w:pos="4423"/>
        <w:tab w:val="left" w:pos="851"/>
      </w:tabs>
    </w:pPr>
  </w:style>
  <w:style w:type="paragraph" w:customStyle="1" w:styleId="DraftPenalty4">
    <w:name w:val="Draft Penalty 4"/>
    <w:basedOn w:val="Penalty"/>
    <w:next w:val="Normal"/>
    <w:rsid w:val="0097137A"/>
    <w:pPr>
      <w:tabs>
        <w:tab w:val="clear" w:pos="3912"/>
        <w:tab w:val="clear" w:pos="4423"/>
        <w:tab w:val="left" w:pos="851"/>
      </w:tabs>
      <w:ind w:left="3402"/>
    </w:pPr>
  </w:style>
  <w:style w:type="paragraph" w:customStyle="1" w:styleId="DraftPenalty5">
    <w:name w:val="Draft Penalty 5"/>
    <w:basedOn w:val="Penalty"/>
    <w:next w:val="Normal"/>
    <w:rsid w:val="0097137A"/>
    <w:pPr>
      <w:tabs>
        <w:tab w:val="clear" w:pos="3912"/>
        <w:tab w:val="clear" w:pos="4423"/>
        <w:tab w:val="left" w:pos="851"/>
      </w:tabs>
      <w:ind w:left="3913"/>
    </w:pPr>
  </w:style>
  <w:style w:type="paragraph" w:customStyle="1" w:styleId="ScheduleDefinition1">
    <w:name w:val="Schedule Definition 1"/>
    <w:next w:val="Normal"/>
    <w:rsid w:val="0097137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97137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97137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97137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97137A"/>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97137A"/>
    <w:pPr>
      <w:spacing w:before="240" w:after="120"/>
      <w:jc w:val="center"/>
    </w:pPr>
    <w:rPr>
      <w:b/>
      <w:caps/>
      <w:sz w:val="20"/>
    </w:rPr>
  </w:style>
  <w:style w:type="paragraph" w:customStyle="1" w:styleId="ScheduleHeading1">
    <w:name w:val="Schedule Heading 1"/>
    <w:basedOn w:val="Normal"/>
    <w:next w:val="Normal"/>
    <w:rsid w:val="0097137A"/>
    <w:pPr>
      <w:suppressLineNumbers w:val="0"/>
      <w:tabs>
        <w:tab w:val="clear" w:pos="720"/>
      </w:tabs>
    </w:pPr>
    <w:rPr>
      <w:b/>
      <w:sz w:val="20"/>
    </w:rPr>
  </w:style>
  <w:style w:type="paragraph" w:customStyle="1" w:styleId="ScheduleHeading2">
    <w:name w:val="Schedule Heading 2"/>
    <w:basedOn w:val="Normal"/>
    <w:next w:val="Normal"/>
    <w:rsid w:val="0097137A"/>
    <w:pPr>
      <w:suppressLineNumbers w:val="0"/>
      <w:tabs>
        <w:tab w:val="clear" w:pos="720"/>
      </w:tabs>
    </w:pPr>
    <w:rPr>
      <w:sz w:val="20"/>
    </w:rPr>
  </w:style>
  <w:style w:type="paragraph" w:customStyle="1" w:styleId="ScheduleHeading3">
    <w:name w:val="Schedule Heading 3"/>
    <w:basedOn w:val="Normal"/>
    <w:next w:val="Normal"/>
    <w:rsid w:val="0097137A"/>
    <w:pPr>
      <w:suppressLineNumbers w:val="0"/>
      <w:tabs>
        <w:tab w:val="clear" w:pos="720"/>
      </w:tabs>
    </w:pPr>
    <w:rPr>
      <w:sz w:val="20"/>
    </w:rPr>
  </w:style>
  <w:style w:type="paragraph" w:customStyle="1" w:styleId="ScheduleHeading4">
    <w:name w:val="Schedule Heading 4"/>
    <w:basedOn w:val="Normal"/>
    <w:next w:val="Normal"/>
    <w:rsid w:val="0097137A"/>
    <w:pPr>
      <w:suppressLineNumbers w:val="0"/>
      <w:tabs>
        <w:tab w:val="clear" w:pos="720"/>
      </w:tabs>
    </w:pPr>
    <w:rPr>
      <w:sz w:val="20"/>
    </w:rPr>
  </w:style>
  <w:style w:type="paragraph" w:customStyle="1" w:styleId="ScheduleHeading5">
    <w:name w:val="Schedule Heading 5"/>
    <w:basedOn w:val="Normal"/>
    <w:next w:val="Normal"/>
    <w:rsid w:val="0097137A"/>
    <w:pPr>
      <w:suppressLineNumbers w:val="0"/>
      <w:tabs>
        <w:tab w:val="clear" w:pos="720"/>
      </w:tabs>
    </w:pPr>
    <w:rPr>
      <w:sz w:val="20"/>
    </w:rPr>
  </w:style>
  <w:style w:type="paragraph" w:customStyle="1" w:styleId="SchedulePenalty1">
    <w:name w:val="Schedule Penalty 1"/>
    <w:basedOn w:val="Normal"/>
    <w:next w:val="Normal"/>
    <w:rsid w:val="0097137A"/>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97137A"/>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97137A"/>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97137A"/>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97137A"/>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97137A"/>
    <w:pPr>
      <w:ind w:left="1871"/>
    </w:pPr>
    <w:rPr>
      <w:sz w:val="20"/>
    </w:rPr>
  </w:style>
  <w:style w:type="paragraph" w:customStyle="1" w:styleId="ScheduleParagraphSub">
    <w:name w:val="Schedule Paragraph (Sub)"/>
    <w:basedOn w:val="Normal"/>
    <w:next w:val="Normal"/>
    <w:rsid w:val="0097137A"/>
    <w:pPr>
      <w:ind w:left="2381"/>
    </w:pPr>
    <w:rPr>
      <w:sz w:val="20"/>
    </w:rPr>
  </w:style>
  <w:style w:type="paragraph" w:customStyle="1" w:styleId="ScheduleParagraphSub-Sub">
    <w:name w:val="Schedule Paragraph (Sub-Sub)"/>
    <w:basedOn w:val="Normal"/>
    <w:next w:val="Normal"/>
    <w:rsid w:val="0097137A"/>
    <w:pPr>
      <w:ind w:left="2892"/>
    </w:pPr>
    <w:rPr>
      <w:sz w:val="20"/>
    </w:rPr>
  </w:style>
  <w:style w:type="paragraph" w:customStyle="1" w:styleId="ScheduleSection">
    <w:name w:val="Schedule Section"/>
    <w:basedOn w:val="Normal"/>
    <w:next w:val="Normal"/>
    <w:rsid w:val="0097137A"/>
    <w:pPr>
      <w:ind w:left="851"/>
    </w:pPr>
    <w:rPr>
      <w:b/>
      <w:i/>
      <w:sz w:val="20"/>
    </w:rPr>
  </w:style>
  <w:style w:type="paragraph" w:customStyle="1" w:styleId="ScheduleSectionSub">
    <w:name w:val="Schedule Section (Sub)"/>
    <w:basedOn w:val="Normal"/>
    <w:next w:val="Normal"/>
    <w:rsid w:val="0097137A"/>
    <w:pPr>
      <w:ind w:left="1361"/>
    </w:pPr>
    <w:rPr>
      <w:sz w:val="20"/>
    </w:rPr>
  </w:style>
  <w:style w:type="paragraph" w:customStyle="1" w:styleId="ChapterHeading">
    <w:name w:val="Chapter Heading"/>
    <w:basedOn w:val="Normal"/>
    <w:next w:val="Normal"/>
    <w:rsid w:val="0097137A"/>
    <w:pPr>
      <w:spacing w:before="240" w:after="120"/>
      <w:jc w:val="center"/>
    </w:pPr>
    <w:rPr>
      <w:b/>
      <w:caps/>
      <w:sz w:val="26"/>
    </w:rPr>
  </w:style>
  <w:style w:type="paragraph" w:customStyle="1" w:styleId="AmndChptr">
    <w:name w:val="Amnd Chptr"/>
    <w:basedOn w:val="Normal"/>
    <w:next w:val="Normal"/>
    <w:rsid w:val="0097137A"/>
    <w:pPr>
      <w:spacing w:before="240" w:after="120"/>
      <w:ind w:left="1361"/>
      <w:jc w:val="center"/>
    </w:pPr>
    <w:rPr>
      <w:b/>
      <w:caps/>
      <w:sz w:val="26"/>
    </w:rPr>
  </w:style>
  <w:style w:type="paragraph" w:customStyle="1" w:styleId="Amendment">
    <w:name w:val="Amendment"/>
    <w:next w:val="Normal"/>
    <w:rsid w:val="0097137A"/>
    <w:pPr>
      <w:tabs>
        <w:tab w:val="right" w:pos="3362"/>
      </w:tabs>
      <w:spacing w:before="120"/>
      <w:ind w:left="3345" w:hanging="2835"/>
    </w:pPr>
    <w:rPr>
      <w:sz w:val="24"/>
      <w:lang w:eastAsia="en-US"/>
    </w:rPr>
  </w:style>
  <w:style w:type="paragraph" w:styleId="ListParagraph">
    <w:name w:val="List Paragraph"/>
    <w:basedOn w:val="Normal"/>
    <w:uiPriority w:val="34"/>
    <w:qFormat/>
    <w:rsid w:val="0097137A"/>
    <w:pPr>
      <w:tabs>
        <w:tab w:val="clear" w:pos="720"/>
      </w:tabs>
      <w:spacing w:after="200"/>
      <w:ind w:left="720"/>
    </w:pPr>
  </w:style>
  <w:style w:type="paragraph" w:customStyle="1" w:styleId="NewFormHeading">
    <w:name w:val="New Form Heading"/>
    <w:next w:val="Normal"/>
    <w:autoRedefine/>
    <w:qFormat/>
    <w:rsid w:val="0097137A"/>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97137A"/>
    <w:rPr>
      <w:sz w:val="24"/>
      <w:lang w:eastAsia="en-US"/>
    </w:rPr>
  </w:style>
  <w:style w:type="paragraph" w:customStyle="1" w:styleId="AmndSub-sectionNote">
    <w:name w:val="Amnd Sub-section Note"/>
    <w:next w:val="Normal"/>
    <w:link w:val="AmndSub-sectionNoteChar"/>
    <w:rsid w:val="00232EE2"/>
    <w:pPr>
      <w:spacing w:before="120"/>
      <w:ind w:left="1871"/>
    </w:pPr>
    <w:rPr>
      <w:lang w:eastAsia="en-US"/>
    </w:rPr>
  </w:style>
  <w:style w:type="character" w:customStyle="1" w:styleId="AmndSub-sectionNoteChar">
    <w:name w:val="Amnd Sub-section Note Char"/>
    <w:basedOn w:val="DefaultParagraphFont"/>
    <w:link w:val="AmndSub-sectionNote"/>
    <w:rsid w:val="00232EE2"/>
    <w:rPr>
      <w:lang w:eastAsia="en-US"/>
    </w:rPr>
  </w:style>
  <w:style w:type="paragraph" w:customStyle="1" w:styleId="AmndSectionNote">
    <w:name w:val="Amnd Section Note"/>
    <w:next w:val="Normal"/>
    <w:link w:val="AmndSectionNoteChar"/>
    <w:rsid w:val="00CD1CEC"/>
    <w:pPr>
      <w:spacing w:before="120"/>
      <w:ind w:left="1361"/>
    </w:pPr>
    <w:rPr>
      <w:lang w:eastAsia="en-US"/>
    </w:rPr>
  </w:style>
  <w:style w:type="character" w:customStyle="1" w:styleId="AmndSectionNoteChar">
    <w:name w:val="Amnd Section Note Char"/>
    <w:basedOn w:val="DefaultParagraphFont"/>
    <w:link w:val="AmndSectionNote"/>
    <w:rsid w:val="00CD1CEC"/>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OCPCTemplates\drafting\HOUSEAM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HOUSEAMD.DOTM</Template>
  <TotalTime>10</TotalTime>
  <Pages>11</Pages>
  <Words>3075</Words>
  <Characters>17534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Crimes Amendment (Recruitment of Children for Criminal Activity) Bill 2026</vt:lpstr>
    </vt:vector>
  </TitlesOfParts>
  <Manager>Information Systems</Manager>
  <Company>OCPC-VIC</Company>
  <LinksUpToDate>false</LinksUpToDate>
  <CharactersWithSpaces>20568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Crimes Amendment (Recruitment of Children for Criminal Activity) Bill 2026</dc:title>
  <dc:subject>OCPC Word Template</dc:subject>
  <dc:creator>James Dalmau</dc:creator>
  <cp:keywords>Formats, House Amendments</cp:keywords>
  <dc:description>10/07/2026 (Prod)</dc:description>
  <cp:lastModifiedBy>Vivienne Bannan</cp:lastModifiedBy>
  <cp:revision>2</cp:revision>
  <cp:lastPrinted>2026-08-25T04:29:00Z</cp:lastPrinted>
  <dcterms:created xsi:type="dcterms:W3CDTF">2026-08-25T04:52:00Z</dcterms:created>
  <dcterms:modified xsi:type="dcterms:W3CDTF">2026-08-25T04:52:00Z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638272</vt:i4>
  </property>
  <property fmtid="{D5CDD505-2E9C-101B-9397-08002B2CF9AE}" pid="10" name="DocSubFolderNumber">
    <vt:lpwstr>S26/1076</vt:lpwstr>
  </property>
</Properties>
</file>