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AB2" w14:textId="6BA419FB" w:rsidR="00712B9B" w:rsidRDefault="00EF1A8E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3CC88955" w14:textId="4FB4F8AD" w:rsidR="00712B9B" w:rsidRDefault="00EF1A8E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CONSUMER LEGISLATION AMENDMENT BILL 2026</w:t>
      </w:r>
    </w:p>
    <w:p w14:paraId="74496455" w14:textId="08C98C7D" w:rsidR="00712B9B" w:rsidRDefault="00EF1A8E" w:rsidP="00EF1A8E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3E9B04A5" w14:textId="723A32D2" w:rsidR="00712B9B" w:rsidRDefault="00EF1A8E" w:rsidP="007218BD">
      <w:pPr>
        <w:tabs>
          <w:tab w:val="clear" w:pos="720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proposed in Committee by MELINA BATH)</w:t>
      </w:r>
    </w:p>
    <w:bookmarkEnd w:id="3"/>
    <w:p w14:paraId="5C0DF9D8" w14:textId="77777777" w:rsidR="006961E4" w:rsidRDefault="006961E4">
      <w:pPr>
        <w:tabs>
          <w:tab w:val="left" w:pos="3912"/>
          <w:tab w:val="left" w:pos="4423"/>
        </w:tabs>
      </w:pPr>
    </w:p>
    <w:p w14:paraId="5CCBDA10" w14:textId="5524E9CE" w:rsidR="00056A25" w:rsidRDefault="00056A25" w:rsidP="0059314A">
      <w:pPr>
        <w:pStyle w:val="ListParagraph"/>
        <w:numPr>
          <w:ilvl w:val="0"/>
          <w:numId w:val="19"/>
        </w:numPr>
      </w:pPr>
      <w:bookmarkStart w:id="4" w:name="cpStart"/>
      <w:bookmarkEnd w:id="4"/>
      <w:r>
        <w:t>Clause 1, page 4, lines 25 to 28, omit all words and expressions on those lines.</w:t>
      </w:r>
    </w:p>
    <w:p w14:paraId="3C0B1DF3" w14:textId="39751C4F" w:rsidR="0059314A" w:rsidRDefault="0059314A" w:rsidP="0059314A">
      <w:pPr>
        <w:pStyle w:val="ListParagraph"/>
        <w:numPr>
          <w:ilvl w:val="0"/>
          <w:numId w:val="19"/>
        </w:numPr>
      </w:pPr>
      <w:r>
        <w:t>Clause 105, lines 11 to 20, omit all words and expressions on those lines.</w:t>
      </w:r>
    </w:p>
    <w:p w14:paraId="1188D789" w14:textId="77777777" w:rsidR="0059314A" w:rsidRDefault="0059314A" w:rsidP="0059314A">
      <w:pPr>
        <w:pStyle w:val="ListParagraph"/>
        <w:numPr>
          <w:ilvl w:val="0"/>
          <w:numId w:val="19"/>
        </w:numPr>
      </w:pPr>
      <w:r>
        <w:t>Clause 106, omit this clause.</w:t>
      </w:r>
    </w:p>
    <w:p w14:paraId="49C15798" w14:textId="77777777" w:rsidR="0059314A" w:rsidRDefault="0059314A" w:rsidP="0059314A">
      <w:pPr>
        <w:pStyle w:val="ListParagraph"/>
        <w:numPr>
          <w:ilvl w:val="0"/>
          <w:numId w:val="19"/>
        </w:numPr>
      </w:pPr>
      <w:r>
        <w:t>Clause 107, omit this clause.</w:t>
      </w:r>
    </w:p>
    <w:p w14:paraId="194A3E3C" w14:textId="77777777" w:rsidR="0059314A" w:rsidRDefault="0059314A" w:rsidP="0059314A">
      <w:pPr>
        <w:pStyle w:val="ListParagraph"/>
        <w:numPr>
          <w:ilvl w:val="0"/>
          <w:numId w:val="19"/>
        </w:numPr>
      </w:pPr>
      <w:r>
        <w:t>Clause 108, omit this clause.</w:t>
      </w:r>
    </w:p>
    <w:p w14:paraId="51129A85" w14:textId="152AFF73" w:rsidR="00EC3B1B" w:rsidRDefault="00EC3B1B" w:rsidP="00EC3B1B">
      <w:pPr>
        <w:pStyle w:val="ListParagraph"/>
        <w:ind w:left="850"/>
        <w:jc w:val="center"/>
      </w:pPr>
      <w:r>
        <w:t>AMENDMENT OF LONG TITLE</w:t>
      </w:r>
    </w:p>
    <w:p w14:paraId="02470188" w14:textId="13B5237D" w:rsidR="00EC3B1B" w:rsidRDefault="00EC3B1B" w:rsidP="0059314A">
      <w:pPr>
        <w:pStyle w:val="ListParagraph"/>
        <w:numPr>
          <w:ilvl w:val="0"/>
          <w:numId w:val="19"/>
        </w:numPr>
      </w:pPr>
      <w:r>
        <w:t xml:space="preserve">Long title, omit </w:t>
      </w:r>
      <w:r w:rsidR="00D91C05">
        <w:t>"and deposit moneys"</w:t>
      </w:r>
      <w:r>
        <w:t>.</w:t>
      </w:r>
    </w:p>
    <w:sectPr w:rsidR="00EC3B1B" w:rsidSect="00EF1A8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23D5" w14:textId="77777777" w:rsidR="007400A3" w:rsidRDefault="007400A3">
      <w:r>
        <w:separator/>
      </w:r>
    </w:p>
  </w:endnote>
  <w:endnote w:type="continuationSeparator" w:id="0">
    <w:p w14:paraId="6A8ED1FE" w14:textId="77777777" w:rsidR="007400A3" w:rsidRDefault="0074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0B02" w14:textId="77777777" w:rsidR="0038690A" w:rsidRDefault="0038690A" w:rsidP="00EF1A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43167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DB09" w14:textId="5D4CAEED" w:rsidR="00EF1A8E" w:rsidRDefault="00EF1A8E" w:rsidP="002849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3D61" w14:textId="72DCA5AB" w:rsidR="00EB7B62" w:rsidRPr="00EF1A8E" w:rsidRDefault="00EF1A8E" w:rsidP="00EF1A8E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EF1A8E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F797" w14:textId="5AE1BCD9" w:rsidR="003A0472" w:rsidRPr="00DB51E7" w:rsidRDefault="00EF1A8E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1ECA5" w14:textId="77777777" w:rsidR="007400A3" w:rsidRDefault="007400A3">
      <w:r>
        <w:separator/>
      </w:r>
    </w:p>
  </w:footnote>
  <w:footnote w:type="continuationSeparator" w:id="0">
    <w:p w14:paraId="7FACE91A" w14:textId="77777777" w:rsidR="007400A3" w:rsidRDefault="00740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D9F9" w14:textId="61208B48" w:rsidR="0059314A" w:rsidRPr="00EF1A8E" w:rsidRDefault="00EF1A8E" w:rsidP="00EF1A8E">
    <w:pPr>
      <w:pStyle w:val="Header"/>
      <w:jc w:val="right"/>
    </w:pPr>
    <w:r w:rsidRPr="00EF1A8E">
      <w:t>MB45C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1BCF" w14:textId="45C9DA46" w:rsidR="0038690A" w:rsidRPr="00EF1A8E" w:rsidRDefault="00EF1A8E" w:rsidP="00EF1A8E">
    <w:pPr>
      <w:pStyle w:val="Header"/>
      <w:jc w:val="right"/>
    </w:pPr>
    <w:r w:rsidRPr="00EF1A8E">
      <w:t>MB45C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4B76442E"/>
    <w:multiLevelType w:val="multilevel"/>
    <w:tmpl w:val="990A837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8"/>
  </w:num>
  <w:num w:numId="19" w16cid:durableId="2651878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99"/>
    <w:docVar w:name="vActTitle" w:val="Consumer Legislation Amendment Bill 2026"/>
    <w:docVar w:name="vBillNo" w:val="299"/>
    <w:docVar w:name="vBillTitle" w:val="Consumer Legislation Amendment Bill 2026"/>
    <w:docVar w:name="vDocumentType" w:val=".HOUSEAMEND"/>
    <w:docVar w:name="vDraftNo" w:val="0"/>
    <w:docVar w:name="vDraftVers" w:val="2"/>
    <w:docVar w:name="vDraftVersion" w:val="23810 - MB45C - Liberal Party-The Nationals (Opposition) (Ms BATH) House Print"/>
    <w:docVar w:name="VersionNo" w:val="2"/>
    <w:docVar w:name="vFileName" w:val="601299OMBC.H"/>
    <w:docVar w:name="vFileVersion" w:val="C"/>
    <w:docVar w:name="vFinalisePrevVer" w:val="True"/>
    <w:docVar w:name="vGovNonGov" w:val="12"/>
    <w:docVar w:name="vHouseType" w:val="0"/>
    <w:docVar w:name="vILDNum" w:val="23810"/>
    <w:docVar w:name="vIsBrandNewVersion" w:val="No"/>
    <w:docVar w:name="vIsNewDocument" w:val="False"/>
    <w:docVar w:name="vLegCommission" w:val="0"/>
    <w:docVar w:name="vMinisterID" w:val="279"/>
    <w:docVar w:name="vMinisterName" w:val="Bath, Melina, Ms"/>
    <w:docVar w:name="vMinisterNameIndex" w:val="4"/>
    <w:docVar w:name="vParliament" w:val="60"/>
    <w:docVar w:name="vPartyID" w:val="5"/>
    <w:docVar w:name="vPartyName" w:val="Nationals"/>
    <w:docVar w:name="vPrevDraftNo" w:val="0"/>
    <w:docVar w:name="vPrevDraftVers" w:val="2"/>
    <w:docVar w:name="vPrevFileName" w:val="601299OMBC.H"/>
    <w:docVar w:name="vPrevMinisterID" w:val="279"/>
    <w:docVar w:name="vPrnOnSepLine" w:val="False"/>
    <w:docVar w:name="vSavedToLocal" w:val="No"/>
    <w:docVar w:name="vSecurityMarking" w:val="0"/>
    <w:docVar w:name="vSeqNum" w:val="MB45C"/>
    <w:docVar w:name="vSession" w:val="1"/>
    <w:docVar w:name="vTRIMFileName" w:val="23810 - MB45C - Liberal Party-The Nationals (Opposition) (Ms BATH) House Print"/>
    <w:docVar w:name="vTRIMRecordNumber" w:val="D26/21427[v3]"/>
    <w:docVar w:name="vTxtAfterIndex" w:val="-1"/>
    <w:docVar w:name="vTxtBefore" w:val="Amendments to be proposed in Committee by"/>
    <w:docVar w:name="vTxtBeforeIndex" w:val="3"/>
    <w:docVar w:name="vVersionDate" w:val="13/8/2026"/>
    <w:docVar w:name="vYear" w:val="2026"/>
  </w:docVars>
  <w:rsids>
    <w:rsidRoot w:val="0059314A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56A25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1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E7F77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03C"/>
    <w:rsid w:val="00237486"/>
    <w:rsid w:val="002409E6"/>
    <w:rsid w:val="00241757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57F0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5D12"/>
    <w:rsid w:val="0031690A"/>
    <w:rsid w:val="003205B4"/>
    <w:rsid w:val="00322141"/>
    <w:rsid w:val="00322CDB"/>
    <w:rsid w:val="00330D29"/>
    <w:rsid w:val="0033360A"/>
    <w:rsid w:val="00333895"/>
    <w:rsid w:val="003368B4"/>
    <w:rsid w:val="003378E1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2EF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0331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47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56FBA"/>
    <w:rsid w:val="00560D7C"/>
    <w:rsid w:val="00561A95"/>
    <w:rsid w:val="00562BE2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96C"/>
    <w:rsid w:val="00584F6A"/>
    <w:rsid w:val="005853BC"/>
    <w:rsid w:val="005854BB"/>
    <w:rsid w:val="005865A9"/>
    <w:rsid w:val="0059314A"/>
    <w:rsid w:val="00593DBE"/>
    <w:rsid w:val="005969AC"/>
    <w:rsid w:val="005A0E5C"/>
    <w:rsid w:val="005A254A"/>
    <w:rsid w:val="005A26CD"/>
    <w:rsid w:val="005A3A4C"/>
    <w:rsid w:val="005A49FA"/>
    <w:rsid w:val="005A72A6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09B2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18BD"/>
    <w:rsid w:val="007236DD"/>
    <w:rsid w:val="00723B4B"/>
    <w:rsid w:val="0072569F"/>
    <w:rsid w:val="00725A12"/>
    <w:rsid w:val="00726A83"/>
    <w:rsid w:val="007400A3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D706E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1EC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27F72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2F58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0AF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4483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0C89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4EE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CB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1C05"/>
    <w:rsid w:val="00D9473D"/>
    <w:rsid w:val="00DA2262"/>
    <w:rsid w:val="00DB254E"/>
    <w:rsid w:val="00DB3E71"/>
    <w:rsid w:val="00DB51E7"/>
    <w:rsid w:val="00DC131D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0F66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093A"/>
    <w:rsid w:val="00E27DDD"/>
    <w:rsid w:val="00E31013"/>
    <w:rsid w:val="00E35155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3B1B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8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0643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5DD1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0A4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3D2939"/>
  <w15:docId w15:val="{11CDC21C-04BB-49BE-A469-AF2EAF18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A8E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EF1A8E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EF1A8E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EF1A8E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EF1A8E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EF1A8E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EF1A8E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EF1A8E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EF1A8E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EF1A8E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EF1A8E"/>
    <w:pPr>
      <w:ind w:left="1871"/>
    </w:pPr>
  </w:style>
  <w:style w:type="paragraph" w:customStyle="1" w:styleId="Normal-Draft">
    <w:name w:val="Normal - Draft"/>
    <w:rsid w:val="00EF1A8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EF1A8E"/>
    <w:pPr>
      <w:ind w:left="2381"/>
    </w:pPr>
  </w:style>
  <w:style w:type="paragraph" w:customStyle="1" w:styleId="AmendBody3">
    <w:name w:val="Amend. Body 3"/>
    <w:basedOn w:val="Normal-Draft"/>
    <w:next w:val="Normal"/>
    <w:rsid w:val="00EF1A8E"/>
    <w:pPr>
      <w:ind w:left="2892"/>
    </w:pPr>
  </w:style>
  <w:style w:type="paragraph" w:customStyle="1" w:styleId="AmendBody4">
    <w:name w:val="Amend. Body 4"/>
    <w:basedOn w:val="Normal-Draft"/>
    <w:next w:val="Normal"/>
    <w:rsid w:val="00EF1A8E"/>
    <w:pPr>
      <w:ind w:left="3402"/>
    </w:pPr>
  </w:style>
  <w:style w:type="paragraph" w:styleId="Header">
    <w:name w:val="header"/>
    <w:basedOn w:val="Normal"/>
    <w:rsid w:val="00EF1A8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F1A8E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EF1A8E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EF1A8E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EF1A8E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EF1A8E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EF1A8E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EF1A8E"/>
    <w:pPr>
      <w:suppressLineNumbers w:val="0"/>
    </w:pPr>
  </w:style>
  <w:style w:type="paragraph" w:customStyle="1" w:styleId="AmendHeading3">
    <w:name w:val="Amend. Heading 3"/>
    <w:basedOn w:val="Normal"/>
    <w:next w:val="Normal"/>
    <w:rsid w:val="00EF1A8E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EF1A8E"/>
    <w:pPr>
      <w:suppressLineNumbers w:val="0"/>
    </w:pPr>
  </w:style>
  <w:style w:type="paragraph" w:customStyle="1" w:styleId="AmendHeading5">
    <w:name w:val="Amend. Heading 5"/>
    <w:basedOn w:val="Normal"/>
    <w:next w:val="Normal"/>
    <w:rsid w:val="00EF1A8E"/>
    <w:pPr>
      <w:suppressLineNumbers w:val="0"/>
    </w:pPr>
  </w:style>
  <w:style w:type="paragraph" w:customStyle="1" w:styleId="BodyParagraph">
    <w:name w:val="Body Paragraph"/>
    <w:next w:val="Normal"/>
    <w:rsid w:val="00EF1A8E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EF1A8E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EF1A8E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EF1A8E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EF1A8E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EF1A8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EF1A8E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EF1A8E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EF1A8E"/>
    <w:rPr>
      <w:caps w:val="0"/>
    </w:rPr>
  </w:style>
  <w:style w:type="paragraph" w:customStyle="1" w:styleId="Normal-Schedule">
    <w:name w:val="Normal - Schedule"/>
    <w:rsid w:val="00EF1A8E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EF1A8E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EF1A8E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EF1A8E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EF1A8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EF1A8E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EF1A8E"/>
  </w:style>
  <w:style w:type="paragraph" w:customStyle="1" w:styleId="Penalty">
    <w:name w:val="Penalty"/>
    <w:next w:val="Normal"/>
    <w:rsid w:val="00EF1A8E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EF1A8E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EF1A8E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EF1A8E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EF1A8E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EF1A8E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EF1A8E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EF1A8E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EF1A8E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EF1A8E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EF1A8E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EF1A8E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EF1A8E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EF1A8E"/>
    <w:pPr>
      <w:suppressLineNumbers w:val="0"/>
    </w:pPr>
  </w:style>
  <w:style w:type="paragraph" w:customStyle="1" w:styleId="AutoNumber">
    <w:name w:val="Auto Number"/>
    <w:rsid w:val="00EF1A8E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EF1A8E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EF1A8E"/>
    <w:rPr>
      <w:vertAlign w:val="superscript"/>
    </w:rPr>
  </w:style>
  <w:style w:type="paragraph" w:styleId="EndnoteText">
    <w:name w:val="endnote text"/>
    <w:basedOn w:val="Normal"/>
    <w:semiHidden/>
    <w:rsid w:val="00EF1A8E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EF1A8E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EF1A8E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EF1A8E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EF1A8E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EF1A8E"/>
    <w:pPr>
      <w:spacing w:after="120"/>
      <w:jc w:val="center"/>
    </w:pPr>
  </w:style>
  <w:style w:type="paragraph" w:styleId="MacroText">
    <w:name w:val="macro"/>
    <w:semiHidden/>
    <w:rsid w:val="00EF1A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EF1A8E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EF1A8E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EF1A8E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EF1A8E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EF1A8E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EF1A8E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EF1A8E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EF1A8E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EF1A8E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EF1A8E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EF1A8E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EF1A8E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EF1A8E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EF1A8E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EF1A8E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EF1A8E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EF1A8E"/>
    <w:pPr>
      <w:suppressLineNumbers w:val="0"/>
    </w:pPr>
  </w:style>
  <w:style w:type="paragraph" w:customStyle="1" w:styleId="DraftHeading3">
    <w:name w:val="Draft Heading 3"/>
    <w:basedOn w:val="Normal"/>
    <w:next w:val="Normal"/>
    <w:rsid w:val="00EF1A8E"/>
    <w:pPr>
      <w:suppressLineNumbers w:val="0"/>
    </w:pPr>
  </w:style>
  <w:style w:type="paragraph" w:customStyle="1" w:styleId="DraftHeading4">
    <w:name w:val="Draft Heading 4"/>
    <w:basedOn w:val="Normal"/>
    <w:next w:val="Normal"/>
    <w:rsid w:val="00EF1A8E"/>
    <w:pPr>
      <w:suppressLineNumbers w:val="0"/>
    </w:pPr>
  </w:style>
  <w:style w:type="paragraph" w:customStyle="1" w:styleId="DraftHeading5">
    <w:name w:val="Draft Heading 5"/>
    <w:basedOn w:val="Normal"/>
    <w:next w:val="Normal"/>
    <w:rsid w:val="00EF1A8E"/>
    <w:pPr>
      <w:suppressLineNumbers w:val="0"/>
    </w:pPr>
  </w:style>
  <w:style w:type="paragraph" w:customStyle="1" w:styleId="DraftPenalty1">
    <w:name w:val="Draft Penalty 1"/>
    <w:basedOn w:val="Penalty"/>
    <w:next w:val="Normal"/>
    <w:rsid w:val="00EF1A8E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EF1A8E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EF1A8E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EF1A8E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EF1A8E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EF1A8E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EF1A8E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EF1A8E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EF1A8E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EF1A8E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EF1A8E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EF1A8E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EF1A8E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EF1A8E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EF1A8E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EF1A8E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EF1A8E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EF1A8E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EF1A8E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EF1A8E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EF1A8E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EF1A8E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EF1A8E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EF1A8E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EF1A8E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EF1A8E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EF1A8E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EF1A8E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EF1A8E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F1A8E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EF1A8E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F1A8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Legislation Amendment Bill 2026</dc:title>
  <dc:subject>OCPC Word Template</dc:subject>
  <dc:creator>Joe Lewis</dc:creator>
  <cp:keywords>Formats, House Amendments</cp:keywords>
  <dc:description>10/07/2026 (Prod)</dc:description>
  <cp:lastModifiedBy>Vivienne Bannan</cp:lastModifiedBy>
  <cp:revision>2</cp:revision>
  <cp:lastPrinted>2026-08-12T04:18:00Z</cp:lastPrinted>
  <dcterms:created xsi:type="dcterms:W3CDTF">2026-08-13T06:29:00Z</dcterms:created>
  <dcterms:modified xsi:type="dcterms:W3CDTF">2026-08-13T06:29:00Z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603769</vt:i4>
  </property>
  <property fmtid="{D5CDD505-2E9C-101B-9397-08002B2CF9AE}" pid="10" name="DocSubFolderNumber">
    <vt:lpwstr>S25/1200</vt:lpwstr>
  </property>
</Properties>
</file>